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E07" w:rsidRPr="005C7406" w:rsidRDefault="00803E07" w:rsidP="008657A4">
      <w:pPr>
        <w:ind w:left="-1418" w:right="-1322"/>
        <w:jc w:val="center"/>
        <w:rPr>
          <w:rFonts w:ascii="Britannic Bold" w:hAnsi="Britannic Bold"/>
          <w:noProof/>
          <w:sz w:val="56"/>
          <w:szCs w:val="52"/>
          <w:lang w:val="en-AU" w:eastAsia="en-AU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6" type="#_x0000_t75" alt="DukaCoverforOde FINAL2012#2.jpg" style="position:absolute;left:0;text-align:left;margin-left:14.05pt;margin-top:844.45pt;width:589.1pt;height:766.85pt;z-index:251628032;visibility:visible;mso-position-horizontal-relative:page" o:allowincell="f" o:allowoverlap="f">
            <v:imagedata r:id="rId6" o:title=""/>
            <w10:wrap anchorx="page"/>
            <w10:anchorlock/>
          </v:shape>
        </w:pict>
      </w:r>
    </w:p>
    <w:p w:rsidR="00803E07" w:rsidRPr="005C7406" w:rsidRDefault="00803E07" w:rsidP="008657A4">
      <w:pPr>
        <w:ind w:left="-1418" w:right="-1322"/>
        <w:jc w:val="center"/>
        <w:rPr>
          <w:rFonts w:ascii="Britannic Bold" w:hAnsi="Britannic Bold"/>
          <w:sz w:val="56"/>
          <w:szCs w:val="52"/>
        </w:rPr>
      </w:pPr>
    </w:p>
    <w:p w:rsidR="00803E07" w:rsidRPr="005C7406" w:rsidRDefault="00803E07" w:rsidP="008657A4">
      <w:pPr>
        <w:jc w:val="center"/>
        <w:rPr>
          <w:rFonts w:ascii="Britannic Bold" w:hAnsi="Britannic Bold"/>
          <w:sz w:val="56"/>
          <w:szCs w:val="52"/>
        </w:rPr>
      </w:pPr>
    </w:p>
    <w:p w:rsidR="00803E07" w:rsidRPr="005C7406" w:rsidRDefault="00803E07" w:rsidP="005119D3">
      <w:pPr>
        <w:ind w:left="-220"/>
        <w:jc w:val="center"/>
        <w:rPr>
          <w:rFonts w:ascii="Britannic Bold" w:hAnsi="Britannic Bold"/>
          <w:sz w:val="56"/>
          <w:szCs w:val="52"/>
        </w:rPr>
      </w:pPr>
      <w:r>
        <w:rPr>
          <w:noProof/>
          <w:lang w:eastAsia="en-GB"/>
        </w:rPr>
        <w:pict>
          <v:shape id="Picture 4" o:spid="_x0000_s1027" type="#_x0000_t75" alt="DukaCoverforOde FINAL2012#2.jpg" style="position:absolute;left:0;text-align:left;margin-left:0;margin-top:-195.3pt;width:612.6pt;height:860.25pt;z-index:251629056;visibility:visible;mso-position-horizontal-relative:page" o:allowincell="f" o:allowoverlap="f">
            <v:imagedata r:id="rId7" o:title=""/>
            <w10:wrap anchorx="page"/>
            <w10:anchorlock/>
          </v:shape>
        </w:pict>
      </w:r>
    </w:p>
    <w:p w:rsidR="00803E07" w:rsidRPr="005C7406" w:rsidRDefault="00803E07" w:rsidP="008657A4">
      <w:pPr>
        <w:jc w:val="center"/>
        <w:rPr>
          <w:rFonts w:ascii="Britannic Bold" w:hAnsi="Britannic Bold"/>
          <w:sz w:val="56"/>
          <w:szCs w:val="52"/>
        </w:rPr>
      </w:pPr>
    </w:p>
    <w:p w:rsidR="00803E07" w:rsidRPr="005C7406" w:rsidRDefault="00803E07" w:rsidP="008657A4">
      <w:pPr>
        <w:jc w:val="center"/>
        <w:rPr>
          <w:rFonts w:ascii="Britannic Bold" w:hAnsi="Britannic Bold"/>
          <w:sz w:val="56"/>
          <w:szCs w:val="52"/>
        </w:rPr>
      </w:pPr>
    </w:p>
    <w:p w:rsidR="00803E07" w:rsidRPr="005C7406" w:rsidRDefault="00803E07" w:rsidP="008657A4">
      <w:pPr>
        <w:jc w:val="center"/>
        <w:rPr>
          <w:rFonts w:ascii="Viner Hand ITC" w:hAnsi="Viner Hand ITC" w:cs="Leelawadee"/>
          <w:b/>
          <w:sz w:val="44"/>
          <w:szCs w:val="36"/>
        </w:rPr>
      </w:pPr>
    </w:p>
    <w:p w:rsidR="00803E07" w:rsidRPr="005C7406" w:rsidRDefault="00803E07" w:rsidP="008657A4">
      <w:pPr>
        <w:jc w:val="center"/>
        <w:rPr>
          <w:rFonts w:ascii="Viner Hand ITC" w:hAnsi="Viner Hand ITC" w:cs="Leelawadee"/>
          <w:b/>
          <w:sz w:val="44"/>
          <w:szCs w:val="36"/>
        </w:rPr>
      </w:pPr>
    </w:p>
    <w:p w:rsidR="00803E07" w:rsidRPr="005C7406" w:rsidRDefault="00803E07" w:rsidP="008657A4">
      <w:pPr>
        <w:jc w:val="center"/>
        <w:rPr>
          <w:rFonts w:ascii="Viner Hand ITC" w:hAnsi="Viner Hand ITC" w:cs="Leelawadee"/>
          <w:b/>
          <w:sz w:val="44"/>
          <w:szCs w:val="36"/>
        </w:rPr>
      </w:pPr>
    </w:p>
    <w:p w:rsidR="00803E07" w:rsidRPr="005C7406" w:rsidRDefault="00803E07" w:rsidP="008657A4">
      <w:pPr>
        <w:jc w:val="center"/>
        <w:rPr>
          <w:rFonts w:ascii="Viner Hand ITC" w:hAnsi="Viner Hand ITC" w:cs="Leelawadee"/>
          <w:b/>
          <w:sz w:val="44"/>
          <w:szCs w:val="36"/>
        </w:rPr>
      </w:pPr>
    </w:p>
    <w:p w:rsidR="00803E07" w:rsidRPr="005C7406" w:rsidRDefault="00803E07" w:rsidP="008657A4">
      <w:pPr>
        <w:jc w:val="center"/>
        <w:rPr>
          <w:rFonts w:ascii="Viner Hand ITC" w:hAnsi="Viner Hand ITC" w:cs="Leelawadee"/>
          <w:b/>
          <w:sz w:val="44"/>
          <w:szCs w:val="36"/>
        </w:rPr>
      </w:pPr>
    </w:p>
    <w:p w:rsidR="00803E07" w:rsidRPr="005C7406" w:rsidRDefault="00803E07" w:rsidP="008657A4">
      <w:pPr>
        <w:jc w:val="center"/>
        <w:rPr>
          <w:rFonts w:ascii="Viner Hand ITC" w:hAnsi="Viner Hand ITC" w:cs="Leelawadee"/>
          <w:b/>
          <w:sz w:val="44"/>
          <w:szCs w:val="36"/>
        </w:rPr>
      </w:pPr>
    </w:p>
    <w:p w:rsidR="00803E07" w:rsidRPr="005C7406" w:rsidRDefault="00803E07" w:rsidP="008657A4">
      <w:pPr>
        <w:jc w:val="center"/>
        <w:rPr>
          <w:rFonts w:ascii="Viner Hand ITC" w:hAnsi="Viner Hand ITC" w:cs="Leelawadee"/>
          <w:b/>
          <w:sz w:val="44"/>
          <w:szCs w:val="36"/>
        </w:rPr>
      </w:pPr>
    </w:p>
    <w:p w:rsidR="00803E07" w:rsidRPr="005C7406" w:rsidRDefault="00803E07" w:rsidP="008657A4">
      <w:pPr>
        <w:jc w:val="center"/>
        <w:rPr>
          <w:rFonts w:ascii="Times New Roman" w:hAnsi="Times New Roman"/>
          <w:b/>
          <w:sz w:val="72"/>
          <w:szCs w:val="56"/>
          <w:u w:val="single"/>
        </w:rPr>
      </w:pPr>
    </w:p>
    <w:p w:rsidR="00803E07" w:rsidRPr="005C7406" w:rsidRDefault="00803E07" w:rsidP="008657A4">
      <w:pPr>
        <w:jc w:val="center"/>
        <w:rPr>
          <w:rFonts w:ascii="Times New Roman" w:hAnsi="Times New Roman"/>
          <w:b/>
          <w:sz w:val="72"/>
          <w:szCs w:val="56"/>
          <w:u w:val="single"/>
        </w:rPr>
      </w:pPr>
    </w:p>
    <w:p w:rsidR="00803E07" w:rsidRPr="00E50B2F" w:rsidRDefault="00803E07" w:rsidP="008657A4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03E07" w:rsidRDefault="00803E07" w:rsidP="00EB7592">
      <w:pPr>
        <w:rPr>
          <w:rStyle w:val="StyleTimesNewRoman12ptBold"/>
        </w:rPr>
      </w:pPr>
      <w:r>
        <w:rPr>
          <w:rStyle w:val="StyleTimesNewRoman12ptBold"/>
        </w:rPr>
        <w:t xml:space="preserve">  </w:t>
      </w:r>
    </w:p>
    <w:p w:rsidR="00803E07" w:rsidRDefault="00803E07" w:rsidP="00E50B2F">
      <w:pPr>
        <w:jc w:val="center"/>
        <w:rPr>
          <w:rStyle w:val="StyleTimesNewRoman12ptBold"/>
        </w:rPr>
      </w:pPr>
    </w:p>
    <w:p w:rsidR="00803E07" w:rsidRDefault="00803E07" w:rsidP="00EB7592">
      <w:pPr>
        <w:rPr>
          <w:rStyle w:val="StyleTimesNewRoman12ptBold"/>
        </w:rPr>
      </w:pPr>
    </w:p>
    <w:p w:rsidR="00803E07" w:rsidRPr="006769EE" w:rsidRDefault="00803E07" w:rsidP="00E50B2F">
      <w:pPr>
        <w:jc w:val="center"/>
        <w:rPr>
          <w:rStyle w:val="StyleTimesNewRoman12ptBold"/>
          <w:sz w:val="32"/>
        </w:rPr>
      </w:pPr>
      <w:r w:rsidRPr="006769EE">
        <w:rPr>
          <w:rStyle w:val="StyleTimesNewRoman12ptBold"/>
          <w:sz w:val="32"/>
        </w:rPr>
        <w:t>The cover</w:t>
      </w:r>
    </w:p>
    <w:p w:rsidR="00803E07" w:rsidRDefault="00803E07" w:rsidP="00EB7592">
      <w:pPr>
        <w:rPr>
          <w:rStyle w:val="StyleTimesNewRoman12ptBold"/>
        </w:rPr>
      </w:pPr>
    </w:p>
    <w:p w:rsidR="00803E07" w:rsidRPr="00741DB7" w:rsidRDefault="00803E07" w:rsidP="00EB7592">
      <w:pPr>
        <w:rPr>
          <w:rStyle w:val="StyleTimesNewRoman12ptBold"/>
        </w:rPr>
      </w:pPr>
      <w:r w:rsidRPr="00741DB7">
        <w:rPr>
          <w:rStyle w:val="StyleTimesNewRoman12ptBold"/>
        </w:rPr>
        <w:t xml:space="preserve">The cover depicts on the rich red soil, a typical Indian </w:t>
      </w:r>
      <w:r w:rsidRPr="00430518">
        <w:rPr>
          <w:rStyle w:val="StyleTimesNewRoman12ptBold"/>
          <w:i/>
        </w:rPr>
        <w:t>duka,</w:t>
      </w:r>
      <w:r>
        <w:rPr>
          <w:rStyle w:val="StyleTimesNewRoman12ptBold"/>
          <w:i/>
        </w:rPr>
        <w:t xml:space="preserve"> </w:t>
      </w:r>
      <w:r>
        <w:rPr>
          <w:rStyle w:val="StyleTimesNewRoman12ptBold"/>
        </w:rPr>
        <w:t xml:space="preserve">a small trading store, </w:t>
      </w:r>
      <w:r w:rsidRPr="00741DB7">
        <w:rPr>
          <w:rStyle w:val="StyleTimesNewRoman12ptBold"/>
        </w:rPr>
        <w:t xml:space="preserve">in small towns and remote country areas of </w:t>
      </w:r>
      <w:smartTag w:uri="urn:schemas-microsoft-com:office:smarttags" w:element="place">
        <w:r w:rsidRPr="00741DB7">
          <w:rPr>
            <w:rStyle w:val="StyleTimesNewRoman12ptBold"/>
          </w:rPr>
          <w:t>East Africa</w:t>
        </w:r>
      </w:smartTag>
      <w:r w:rsidRPr="00741DB7">
        <w:rPr>
          <w:rStyle w:val="StyleTimesNewRoman12ptBold"/>
        </w:rPr>
        <w:t>.</w:t>
      </w:r>
    </w:p>
    <w:p w:rsidR="00803E07" w:rsidRPr="00741DB7" w:rsidRDefault="00803E07" w:rsidP="00EB7592">
      <w:pPr>
        <w:rPr>
          <w:rStyle w:val="StyleTimesNewRoman12ptBold"/>
        </w:rPr>
      </w:pPr>
      <w:r w:rsidRPr="00741DB7">
        <w:rPr>
          <w:rStyle w:val="StyleTimesNewRoman12ptBold"/>
        </w:rPr>
        <w:t xml:space="preserve">The signage is also typically hand painted work of the </w:t>
      </w:r>
      <w:r w:rsidRPr="00430518">
        <w:rPr>
          <w:rStyle w:val="StyleTimesNewRoman12ptBold"/>
          <w:i/>
        </w:rPr>
        <w:t>duka</w:t>
      </w:r>
      <w:r w:rsidRPr="00741DB7">
        <w:rPr>
          <w:rStyle w:val="StyleTimesNewRoman12ptBold"/>
        </w:rPr>
        <w:t xml:space="preserve"> owners. These were put up with any paint at hand, and included some spelling errors.</w:t>
      </w:r>
    </w:p>
    <w:p w:rsidR="00803E07" w:rsidRPr="00741DB7" w:rsidRDefault="00803E07" w:rsidP="00EB7592">
      <w:pPr>
        <w:rPr>
          <w:rStyle w:val="StyleTimesNewRoman12ptBold"/>
        </w:rPr>
      </w:pPr>
      <w:r w:rsidRPr="00741DB7">
        <w:rPr>
          <w:rStyle w:val="StyleTimesNewRoman12ptBold"/>
        </w:rPr>
        <w:t xml:space="preserve">The man behind the counter is my paternal uncle Jehangirji Rustomji, who first opened a small watch repair </w:t>
      </w:r>
      <w:r w:rsidRPr="00430518">
        <w:rPr>
          <w:rStyle w:val="StyleTimesNewRoman12ptBold"/>
          <w:i/>
        </w:rPr>
        <w:t xml:space="preserve">duka </w:t>
      </w:r>
      <w:r w:rsidRPr="00741DB7">
        <w:rPr>
          <w:rStyle w:val="StyleTimesNewRoman12ptBold"/>
        </w:rPr>
        <w:t>in the old Indian Bazaar, in early 1906</w:t>
      </w:r>
      <w:r>
        <w:rPr>
          <w:rStyle w:val="StyleTimesNewRoman12ptBold"/>
        </w:rPr>
        <w:t xml:space="preserve"> in </w:t>
      </w:r>
      <w:smartTag w:uri="urn:schemas-microsoft-com:office:smarttags" w:element="place">
        <w:smartTag w:uri="urn:schemas-microsoft-com:office:smarttags" w:element="City">
          <w:r>
            <w:rPr>
              <w:rStyle w:val="StyleTimesNewRoman12ptBold"/>
            </w:rPr>
            <w:t>Nairobi</w:t>
          </w:r>
        </w:smartTag>
        <w:r>
          <w:rPr>
            <w:rStyle w:val="StyleTimesNewRoman12ptBold"/>
          </w:rPr>
          <w:t xml:space="preserve">, </w:t>
        </w:r>
        <w:smartTag w:uri="urn:schemas-microsoft-com:office:smarttags" w:element="country-region">
          <w:r>
            <w:rPr>
              <w:rStyle w:val="StyleTimesNewRoman12ptBold"/>
            </w:rPr>
            <w:t>Kenya</w:t>
          </w:r>
        </w:smartTag>
      </w:smartTag>
      <w:r w:rsidRPr="00741DB7">
        <w:rPr>
          <w:rStyle w:val="StyleTimesNewRoman12ptBold"/>
        </w:rPr>
        <w:t>. He later moved to the then Government Road,</w:t>
      </w:r>
      <w:r>
        <w:rPr>
          <w:rStyle w:val="StyleTimesNewRoman12ptBold"/>
        </w:rPr>
        <w:t xml:space="preserve"> now Moi Avenue,</w:t>
      </w:r>
      <w:r w:rsidRPr="00741DB7">
        <w:rPr>
          <w:rStyle w:val="StyleTimesNewRoman12ptBold"/>
        </w:rPr>
        <w:t xml:space="preserve"> in the corner of a chemist shop, Chemitex,  next to the old Alibhai Sherrif hardware shop, goin</w:t>
      </w:r>
      <w:r>
        <w:rPr>
          <w:rStyle w:val="StyleTimesNewRoman12ptBold"/>
        </w:rPr>
        <w:t xml:space="preserve">g towards </w:t>
      </w:r>
      <w:r w:rsidRPr="00741DB7">
        <w:rPr>
          <w:rStyle w:val="StyleTimesNewRoman12ptBold"/>
        </w:rPr>
        <w:t>the Khoja Mosque, the Jamat Khana</w:t>
      </w:r>
      <w:r>
        <w:rPr>
          <w:rStyle w:val="StyleTimesNewRoman12ptBold"/>
        </w:rPr>
        <w:t>, on the corner of the old Government Road and River Road</w:t>
      </w:r>
      <w:r w:rsidRPr="00741DB7">
        <w:rPr>
          <w:rStyle w:val="StyleTimesNewRoman12ptBold"/>
        </w:rPr>
        <w:t>.</w:t>
      </w:r>
    </w:p>
    <w:p w:rsidR="00803E07" w:rsidRPr="00741DB7" w:rsidRDefault="00803E07" w:rsidP="00EB7592">
      <w:pPr>
        <w:rPr>
          <w:rStyle w:val="StyleTimesNewRoman12ptBold"/>
        </w:rPr>
      </w:pPr>
      <w:r w:rsidRPr="00741DB7">
        <w:rPr>
          <w:rStyle w:val="StyleTimesNewRoman12ptBold"/>
        </w:rPr>
        <w:t>Later his youngest son</w:t>
      </w:r>
      <w:r>
        <w:rPr>
          <w:rStyle w:val="StyleTimesNewRoman12ptBold"/>
        </w:rPr>
        <w:t xml:space="preserve"> Rati</w:t>
      </w:r>
      <w:r w:rsidRPr="00741DB7">
        <w:rPr>
          <w:rStyle w:val="StyleTimesNewRoman12ptBold"/>
        </w:rPr>
        <w:t xml:space="preserve"> joined him</w:t>
      </w:r>
      <w:r>
        <w:rPr>
          <w:rStyle w:val="StyleTimesNewRoman12ptBold"/>
        </w:rPr>
        <w:t>,</w:t>
      </w:r>
      <w:r w:rsidRPr="00741DB7">
        <w:rPr>
          <w:rStyle w:val="StyleTimesNewRoman12ptBold"/>
        </w:rPr>
        <w:t xml:space="preserve"> and after his death Rati carried on the little business till 2009, when after 103 years service he retired</w:t>
      </w:r>
      <w:r>
        <w:rPr>
          <w:rStyle w:val="StyleTimesNewRoman12ptBold"/>
        </w:rPr>
        <w:t>,</w:t>
      </w:r>
      <w:r w:rsidRPr="00741DB7">
        <w:rPr>
          <w:rStyle w:val="StyleTimesNewRoman12ptBold"/>
        </w:rPr>
        <w:t xml:space="preserve"> and closed the little </w:t>
      </w:r>
      <w:r w:rsidRPr="00430518">
        <w:rPr>
          <w:rStyle w:val="StyleTimesNewRoman12ptBold"/>
          <w:i/>
        </w:rPr>
        <w:t>duka</w:t>
      </w:r>
      <w:r w:rsidRPr="00741DB7">
        <w:rPr>
          <w:rStyle w:val="StyleTimesNewRoman12ptBold"/>
        </w:rPr>
        <w:t xml:space="preserve">. </w:t>
      </w:r>
      <w:r>
        <w:rPr>
          <w:rStyle w:val="StyleTimesNewRoman12ptBold"/>
        </w:rPr>
        <w:t xml:space="preserve">At the time of writing, </w:t>
      </w:r>
      <w:r w:rsidRPr="00741DB7">
        <w:rPr>
          <w:rStyle w:val="StyleTimesNewRoman12ptBold"/>
        </w:rPr>
        <w:t xml:space="preserve">Rati still lives in </w:t>
      </w:r>
      <w:smartTag w:uri="urn:schemas-microsoft-com:office:smarttags" w:element="place">
        <w:smartTag w:uri="urn:schemas-microsoft-com:office:smarttags" w:element="City">
          <w:r w:rsidRPr="00741DB7">
            <w:rPr>
              <w:rStyle w:val="StyleTimesNewRoman12ptBold"/>
            </w:rPr>
            <w:t>Nairobi</w:t>
          </w:r>
        </w:smartTag>
      </w:smartTag>
      <w:r w:rsidRPr="00741DB7">
        <w:rPr>
          <w:rStyle w:val="StyleTimesNewRoman12ptBold"/>
        </w:rPr>
        <w:t>.</w:t>
      </w:r>
    </w:p>
    <w:p w:rsidR="00803E07" w:rsidRPr="00741DB7" w:rsidRDefault="00803E07" w:rsidP="00EB7592">
      <w:pPr>
        <w:rPr>
          <w:rStyle w:val="StyleTimesNewRoman12ptBold"/>
        </w:rPr>
      </w:pPr>
      <w:r w:rsidRPr="00741DB7">
        <w:rPr>
          <w:rStyle w:val="StyleTimesNewRoman12ptBold"/>
        </w:rPr>
        <w:t>This work is a small tribute to the unsung intrepid pioneering Indian traders</w:t>
      </w:r>
      <w:r>
        <w:rPr>
          <w:rStyle w:val="StyleTimesNewRoman12ptBold"/>
        </w:rPr>
        <w:t>,</w:t>
      </w:r>
      <w:r w:rsidRPr="00741DB7">
        <w:rPr>
          <w:rStyle w:val="StyleTimesNewRoman12ptBold"/>
        </w:rPr>
        <w:t xml:space="preserve"> and very often their families, who braved the unknown hazards of the Dark Continent, carried on regardless of ease, comforts, privati</w:t>
      </w:r>
      <w:r>
        <w:rPr>
          <w:rStyle w:val="StyleTimesNewRoman12ptBold"/>
        </w:rPr>
        <w:t>ons, ill health, and even death</w:t>
      </w:r>
      <w:r w:rsidRPr="00741DB7">
        <w:rPr>
          <w:rStyle w:val="StyleTimesNewRoman12ptBold"/>
        </w:rPr>
        <w:t xml:space="preserve"> which they knew was their constant and real possibility.</w:t>
      </w:r>
    </w:p>
    <w:p w:rsidR="00803E07" w:rsidRPr="00741DB7" w:rsidRDefault="00803E07" w:rsidP="00EB7592">
      <w:pPr>
        <w:rPr>
          <w:rStyle w:val="StyleTimesNewRoman12ptBold"/>
        </w:rPr>
      </w:pPr>
      <w:r w:rsidRPr="00741DB7">
        <w:rPr>
          <w:rStyle w:val="StyleTimesNewRoman12ptBold"/>
        </w:rPr>
        <w:t>They have in no small measure played an important role, in the economic growth of the three East African nations of Kenya, Uganda, and Tanzania</w:t>
      </w:r>
      <w:r>
        <w:rPr>
          <w:rStyle w:val="StyleTimesNewRoman12ptBold"/>
        </w:rPr>
        <w:t xml:space="preserve">, </w:t>
      </w:r>
      <w:r w:rsidRPr="00741DB7">
        <w:rPr>
          <w:rStyle w:val="StyleTimesNewRoman12ptBold"/>
        </w:rPr>
        <w:t xml:space="preserve">hitherto unrecognised </w:t>
      </w:r>
      <w:r>
        <w:rPr>
          <w:rStyle w:val="StyleTimesNewRoman12ptBold"/>
        </w:rPr>
        <w:t>n</w:t>
      </w:r>
      <w:r w:rsidRPr="00741DB7">
        <w:rPr>
          <w:rStyle w:val="StyleTimesNewRoman12ptBold"/>
        </w:rPr>
        <w:t>or given a deservedly appropriate place, i</w:t>
      </w:r>
      <w:r>
        <w:rPr>
          <w:rStyle w:val="StyleTimesNewRoman12ptBold"/>
        </w:rPr>
        <w:t>n the annals of these nations.</w:t>
      </w:r>
    </w:p>
    <w:p w:rsidR="00803E07" w:rsidRPr="00741DB7" w:rsidRDefault="00803E07" w:rsidP="00EB7592">
      <w:pPr>
        <w:rPr>
          <w:rStyle w:val="StyleTimesNewRoman12ptBold"/>
        </w:rPr>
      </w:pPr>
      <w:r w:rsidRPr="00741DB7">
        <w:rPr>
          <w:rStyle w:val="StyleTimesNewRoman12ptBold"/>
        </w:rPr>
        <w:t>Without a record of these traders and other Indians who also played a very prominent and important part in the economic and the political growth of these nations, the histories of these three East African countries would be incomplete.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The cover and the work © of </w:t>
      </w:r>
      <w:r w:rsidRPr="00741DB7">
        <w:rPr>
          <w:rStyle w:val="StyleTimesNewRoman12ptBold"/>
        </w:rPr>
        <w:t>Kersi Rustomj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All graphics unless otherwise indicate © of Kersi Rustomji                                                                                    AUSTRALIA  2012</w:t>
      </w:r>
    </w:p>
    <w:p w:rsidR="00803E07" w:rsidRPr="009E65D5" w:rsidRDefault="00803E07" w:rsidP="008657A4">
      <w:pPr>
        <w:rPr>
          <w:rStyle w:val="StyleTimesNewRoman12ptBold"/>
          <w:b w:val="0"/>
        </w:rPr>
      </w:pPr>
      <w:hyperlink r:id="rId8" w:history="1">
        <w:r w:rsidRPr="009E65D5">
          <w:rPr>
            <w:rStyle w:val="Hyperlink"/>
            <w:rFonts w:ascii="Times New Roman" w:hAnsi="Times New Roman"/>
            <w:b/>
            <w:sz w:val="24"/>
          </w:rPr>
          <w:t>kersiru@gmail.com</w:t>
        </w:r>
      </w:hyperlink>
    </w:p>
    <w:p w:rsidR="00803E07" w:rsidRPr="00741DB7" w:rsidRDefault="00803E07" w:rsidP="008657A4">
      <w:pPr>
        <w:jc w:val="center"/>
        <w:rPr>
          <w:rStyle w:val="StyleTimesNewRoman12ptBold"/>
        </w:rPr>
      </w:pPr>
    </w:p>
    <w:p w:rsidR="00803E07" w:rsidRPr="005C7406" w:rsidRDefault="00803E07" w:rsidP="008657A4">
      <w:pPr>
        <w:jc w:val="center"/>
        <w:rPr>
          <w:rFonts w:ascii="Times New Roman" w:hAnsi="Times New Roman"/>
          <w:b/>
          <w:sz w:val="28"/>
          <w:szCs w:val="24"/>
        </w:rPr>
      </w:pPr>
    </w:p>
    <w:p w:rsidR="00803E07" w:rsidRPr="005C7406" w:rsidRDefault="00803E07" w:rsidP="008657A4">
      <w:pPr>
        <w:jc w:val="center"/>
        <w:rPr>
          <w:rFonts w:ascii="Times New Roman" w:hAnsi="Times New Roman"/>
          <w:b/>
          <w:sz w:val="28"/>
          <w:szCs w:val="24"/>
        </w:rPr>
      </w:pPr>
    </w:p>
    <w:p w:rsidR="00803E07" w:rsidRPr="005C7406" w:rsidRDefault="00803E07" w:rsidP="008657A4">
      <w:pPr>
        <w:jc w:val="center"/>
        <w:rPr>
          <w:rFonts w:ascii="Times New Roman" w:hAnsi="Times New Roman"/>
          <w:b/>
          <w:sz w:val="28"/>
          <w:szCs w:val="24"/>
        </w:rPr>
      </w:pPr>
    </w:p>
    <w:p w:rsidR="00803E07" w:rsidRPr="00157671" w:rsidRDefault="00803E07" w:rsidP="008657A4">
      <w:pPr>
        <w:pStyle w:val="Heading1"/>
        <w:rPr>
          <w:sz w:val="56"/>
          <w:szCs w:val="56"/>
        </w:rPr>
      </w:pPr>
      <w:r w:rsidRPr="00157671">
        <w:rPr>
          <w:sz w:val="56"/>
          <w:szCs w:val="56"/>
        </w:rPr>
        <w:t>ODE TO THE INDIAN</w:t>
      </w:r>
    </w:p>
    <w:p w:rsidR="00803E07" w:rsidRPr="00157671" w:rsidRDefault="00803E07" w:rsidP="008657A4">
      <w:pPr>
        <w:pStyle w:val="Heading1"/>
        <w:rPr>
          <w:sz w:val="56"/>
          <w:szCs w:val="56"/>
        </w:rPr>
      </w:pPr>
      <w:r w:rsidRPr="00157671">
        <w:rPr>
          <w:sz w:val="56"/>
          <w:szCs w:val="56"/>
        </w:rPr>
        <w:t>DUKAWALA</w:t>
      </w:r>
    </w:p>
    <w:p w:rsidR="00803E07" w:rsidRPr="00157671" w:rsidRDefault="00803E07" w:rsidP="008657A4">
      <w:pPr>
        <w:pStyle w:val="Heading1"/>
        <w:rPr>
          <w:sz w:val="56"/>
          <w:szCs w:val="56"/>
        </w:rPr>
      </w:pPr>
      <w:r w:rsidRPr="00157671">
        <w:rPr>
          <w:sz w:val="56"/>
          <w:szCs w:val="56"/>
        </w:rPr>
        <w:t>ON</w:t>
      </w:r>
    </w:p>
    <w:p w:rsidR="00803E07" w:rsidRPr="00157671" w:rsidRDefault="00803E07" w:rsidP="008657A4">
      <w:pPr>
        <w:pStyle w:val="Heading1"/>
        <w:rPr>
          <w:sz w:val="56"/>
          <w:szCs w:val="56"/>
        </w:rPr>
      </w:pPr>
      <w:r w:rsidRPr="00157671">
        <w:rPr>
          <w:sz w:val="56"/>
          <w:szCs w:val="56"/>
        </w:rPr>
        <w:t>EAST AFRICAN PLAINS</w:t>
      </w:r>
    </w:p>
    <w:p w:rsidR="00803E07" w:rsidRPr="005C7406" w:rsidRDefault="00803E07" w:rsidP="008657A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********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Done the </w:t>
      </w:r>
      <w:smartTag w:uri="urn:schemas-microsoft-com:office:smarttags" w:element="place">
        <w:smartTag w:uri="urn:schemas-microsoft-com:office:smarttags" w:element="City">
          <w:r w:rsidRPr="00741DB7">
            <w:rPr>
              <w:rStyle w:val="StyleTimesNewRoman12ptBold"/>
            </w:rPr>
            <w:t>Mombasa</w:t>
          </w:r>
        </w:smartTag>
      </w:smartTag>
      <w:r w:rsidRPr="00741DB7">
        <w:rPr>
          <w:rStyle w:val="StyleTimesNewRoman12ptBold"/>
        </w:rPr>
        <w:t xml:space="preserve"> Kisumu rail,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of all the Indian rail men,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Many to </w:t>
      </w:r>
      <w:smartTag w:uri="urn:schemas-microsoft-com:office:smarttags" w:element="place">
        <w:smartTag w:uri="urn:schemas-microsoft-com:office:smarttags" w:element="country-region">
          <w:r w:rsidRPr="00741DB7">
            <w:rPr>
              <w:rStyle w:val="StyleTimesNewRoman12ptBold"/>
            </w:rPr>
            <w:t>India</w:t>
          </w:r>
        </w:smartTag>
      </w:smartTag>
      <w:r w:rsidRPr="00741DB7">
        <w:rPr>
          <w:rStyle w:val="StyleTimesNewRoman12ptBold"/>
        </w:rPr>
        <w:t xml:space="preserve"> in dhows sailed,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But some </w:t>
      </w:r>
      <w:r w:rsidRPr="00741DB7">
        <w:rPr>
          <w:rStyle w:val="StyleTimesNewRoman12ptBoldItalic"/>
        </w:rPr>
        <w:t>majur</w:t>
      </w:r>
      <w:r w:rsidRPr="00741DB7">
        <w:rPr>
          <w:rStyle w:val="StyleTimesNewRoman12ptBold"/>
        </w:rPr>
        <w:t xml:space="preserve"> the workers,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And </w:t>
      </w:r>
      <w:r w:rsidRPr="00741DB7">
        <w:rPr>
          <w:rStyle w:val="StyleTimesNewRoman12ptBoldItalic"/>
        </w:rPr>
        <w:t xml:space="preserve">suthar </w:t>
      </w:r>
      <w:r w:rsidRPr="00741DB7">
        <w:rPr>
          <w:rStyle w:val="StyleTimesNewRoman12ptBold"/>
        </w:rPr>
        <w:t>the carpenters,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As well</w:t>
      </w:r>
      <w:r w:rsidRPr="00741DB7">
        <w:rPr>
          <w:rStyle w:val="StyleTimesNewRoman12ptBoldItalic"/>
        </w:rPr>
        <w:t xml:space="preserve"> luhar </w:t>
      </w:r>
      <w:r>
        <w:rPr>
          <w:rStyle w:val="StyleTimesNewRoman12ptBold"/>
        </w:rPr>
        <w:t>the smithy</w:t>
      </w:r>
      <w:r w:rsidRPr="00741DB7">
        <w:rPr>
          <w:rStyle w:val="StyleTimesNewRoman12ptBold"/>
        </w:rPr>
        <w:t xml:space="preserve"> and tin workers,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Stone masons and builders,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the country they had laboured,</w:t>
      </w:r>
    </w:p>
    <w:p w:rsidR="00803E07" w:rsidRPr="00741DB7" w:rsidRDefault="00803E07" w:rsidP="0013485A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To co</w:t>
      </w:r>
      <w:r>
        <w:rPr>
          <w:rStyle w:val="StyleTimesNewRoman12ptBold"/>
        </w:rPr>
        <w:t>mmence a life new they remained,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Then soon a fresh and new Indian breed,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Of bold pioneering trading creed,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 xml:space="preserve">Sailed </w:t>
      </w:r>
      <w:r>
        <w:rPr>
          <w:rStyle w:val="StyleTimesNewRoman12ptBold"/>
        </w:rPr>
        <w:t xml:space="preserve">in </w:t>
      </w:r>
      <w:r w:rsidRPr="00741DB7">
        <w:rPr>
          <w:rStyle w:val="StyleTimesNewRoman12ptBold"/>
        </w:rPr>
        <w:t>the creaky wooden dhows,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Along with the Indian crows,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If lost at sea to guide them ashore,</w:t>
      </w:r>
    </w:p>
    <w:p w:rsidR="00803E07" w:rsidRDefault="00803E07" w:rsidP="009568AC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"/>
        </w:rPr>
        <w:t>Towards</w:t>
      </w:r>
      <w:r>
        <w:rPr>
          <w:rStyle w:val="StyleTimesNewRoman12ptBold"/>
        </w:rPr>
        <w:t xml:space="preserve"> ventures new to commence.</w:t>
      </w:r>
      <w:r w:rsidRPr="009568AC">
        <w:rPr>
          <w:rStyle w:val="StyleTimesNewRoman12ptBoldItalic"/>
        </w:rPr>
        <w:t xml:space="preserve"> </w:t>
      </w:r>
    </w:p>
    <w:p w:rsidR="00803E07" w:rsidRDefault="00803E07" w:rsidP="009568AC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9568AC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9568AC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9568AC">
      <w:pPr>
        <w:jc w:val="center"/>
        <w:rPr>
          <w:rStyle w:val="StyleTimesNewRoman12ptBold"/>
        </w:rPr>
      </w:pPr>
      <w:r>
        <w:rPr>
          <w:rStyle w:val="StyleTimesNewRoman12ptBoldItalic"/>
        </w:rPr>
        <w:t>On the East African plains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Braving malaria black water sleeping sickness,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Diseases fevers many and unknown ills,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Undeterred by lions leopards and snakes,</w:t>
      </w:r>
    </w:p>
    <w:p w:rsidR="00803E07" w:rsidRDefault="00803E07" w:rsidP="003F7D85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By hyenas owls bats and other nightly beast</w:t>
      </w:r>
      <w:r>
        <w:rPr>
          <w:rStyle w:val="StyleTimesNewRoman12ptBold"/>
        </w:rPr>
        <w:t>s,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 xml:space="preserve">Nor afraid were they of the mysterious </w:t>
      </w:r>
      <w:r w:rsidRPr="00741DB7">
        <w:rPr>
          <w:rStyle w:val="StyleTimesNewRoman12ptBoldItalic"/>
        </w:rPr>
        <w:t>mchawi,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The lion skin wearing native magic </w:t>
      </w:r>
      <w:r w:rsidRPr="00741DB7">
        <w:rPr>
          <w:rStyle w:val="StyleTimesNewRoman12ptBold"/>
        </w:rPr>
        <w:t>man</w:t>
      </w:r>
      <w:r w:rsidRPr="00D9381C"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witch</w:t>
      </w:r>
      <w:r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To strive and to pave a new way and life to be had,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Into</w:t>
      </w:r>
      <w:r>
        <w:rPr>
          <w:rStyle w:val="StyleTimesNewRoman12ptBold"/>
        </w:rPr>
        <w:t xml:space="preserve"> </w:t>
      </w:r>
      <w:smartTag w:uri="urn:schemas-microsoft-com:office:smarttags" w:element="country-region">
        <w:r>
          <w:rPr>
            <w:rStyle w:val="StyleTimesNewRoman12ptBold"/>
          </w:rPr>
          <w:t>Kenya</w:t>
        </w:r>
      </w:smartTag>
      <w:r w:rsidRPr="00741DB7">
        <w:rPr>
          <w:rStyle w:val="StyleTimesNewRoman12ptBold"/>
        </w:rPr>
        <w:t xml:space="preserve"> </w:t>
      </w:r>
      <w:smartTag w:uri="urn:schemas-microsoft-com:office:smarttags" w:element="country-region">
        <w:r w:rsidRPr="00741DB7">
          <w:rPr>
            <w:rStyle w:val="StyleTimesNewRoman12ptBold"/>
          </w:rPr>
          <w:t>Uganda</w:t>
        </w:r>
      </w:smartTag>
      <w:r w:rsidRPr="00741DB7">
        <w:rPr>
          <w:rStyle w:val="StyleTimesNewRoman12ptBold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741DB7">
            <w:rPr>
              <w:rStyle w:val="StyleTimesNewRoman12ptBold"/>
            </w:rPr>
            <w:t>Tanganyika</w:t>
          </w:r>
        </w:smartTag>
      </w:smartTag>
      <w:r>
        <w:rPr>
          <w:rStyle w:val="StyleTimesNewRoman12ptBold"/>
        </w:rPr>
        <w:t xml:space="preserve"> then far inland they also spread,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Through scrubby lands jungles arid terrain,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Many wide rivers and muddy streams crossed they,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Where mosquitoes</w:t>
      </w:r>
      <w:r>
        <w:rPr>
          <w:rStyle w:val="StyleTimesNewRoman12ptBold"/>
        </w:rPr>
        <w:t xml:space="preserve"> tse tse flies</w:t>
      </w:r>
      <w:r w:rsidRPr="00741DB7">
        <w:rPr>
          <w:rStyle w:val="StyleTimesNewRoman12ptBold"/>
        </w:rPr>
        <w:t xml:space="preserve"> bugs and vermin,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Infested bodies and </w:t>
      </w:r>
      <w:r>
        <w:rPr>
          <w:rStyle w:val="StyleTimesNewRoman12ptBold"/>
        </w:rPr>
        <w:t>their</w:t>
      </w:r>
      <w:r w:rsidRPr="00741DB7">
        <w:rPr>
          <w:rStyle w:val="StyleTimesNewRoman12ptBold"/>
        </w:rPr>
        <w:t xml:space="preserve"> blood</w:t>
      </w:r>
      <w:r w:rsidRPr="00713687"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sucked,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Caused many ill health and fevers to be had,</w:t>
      </w:r>
    </w:p>
    <w:p w:rsidR="00803E07" w:rsidRPr="005C7406" w:rsidRDefault="00803E07" w:rsidP="008657A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Style w:val="StyleTimesNewRoman12ptBold"/>
        </w:rPr>
        <w:t>Made</w:t>
      </w:r>
      <w:r w:rsidRPr="00741DB7">
        <w:rPr>
          <w:rStyle w:val="StyleTimesNewRoman12ptBold"/>
        </w:rPr>
        <w:t xml:space="preserve"> not a few along their routes to fall dead</w:t>
      </w:r>
      <w:r>
        <w:rPr>
          <w:rStyle w:val="StyleTimesNewRoman12ptBold"/>
        </w:rPr>
        <w:t>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On one hot sunny sultry African morn,</w:t>
      </w:r>
    </w:p>
    <w:p w:rsidR="00803E07" w:rsidRPr="005C7406" w:rsidRDefault="00803E07" w:rsidP="008657A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Style w:val="StyleTimesNewRoman12ptBold"/>
        </w:rPr>
        <w:t>Such an Indian on foot he trekked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To seek a little plot in the land so</w:t>
      </w:r>
      <w:r>
        <w:rPr>
          <w:rStyle w:val="StyleTimesNewRoman12ptBold"/>
        </w:rPr>
        <w:t xml:space="preserve"> hostile and</w:t>
      </w:r>
      <w:r w:rsidRPr="00741DB7">
        <w:rPr>
          <w:rStyle w:val="StyleTimesNewRoman12ptBold"/>
        </w:rPr>
        <w:t xml:space="preserve"> strange,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On the vast sprawling warm savannah plains,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Among grasses yellow and flat topped thorn trees,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Near a brown barked flat topped acacia green</w:t>
      </w:r>
      <w:r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Just the right patch </w:t>
      </w:r>
      <w:r>
        <w:rPr>
          <w:rStyle w:val="StyleTimesNewRoman12ptBold"/>
        </w:rPr>
        <w:t xml:space="preserve">of </w:t>
      </w:r>
      <w:r w:rsidRPr="00741DB7">
        <w:rPr>
          <w:rStyle w:val="StyleTimesNewRoman12ptBold"/>
        </w:rPr>
        <w:t>empty red earth saw he,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‘Perfect for a small duka,’ a tiny little store </w:t>
      </w:r>
      <w:r>
        <w:rPr>
          <w:rStyle w:val="StyleTimesNewRoman12ptBold"/>
        </w:rPr>
        <w:t>said he.</w:t>
      </w:r>
    </w:p>
    <w:p w:rsidR="00803E07" w:rsidRDefault="00803E07" w:rsidP="0057163F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57163F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57163F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57163F">
      <w:pPr>
        <w:jc w:val="center"/>
        <w:rPr>
          <w:rStyle w:val="StyleTimesNewRoman12ptBold"/>
        </w:rPr>
      </w:pPr>
      <w:r>
        <w:rPr>
          <w:rStyle w:val="StyleTimesNewRoman12ptBoldItalic"/>
        </w:rPr>
        <w:t>On the East African plains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From the hard dry red ground the duka it was raised,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</w:t>
      </w:r>
      <w:r>
        <w:rPr>
          <w:rStyle w:val="StyleTimesNewRoman12ptBold"/>
        </w:rPr>
        <w:t xml:space="preserve"> skin robed and spear totting</w:t>
      </w:r>
      <w:r w:rsidRPr="00741DB7">
        <w:rPr>
          <w:rStyle w:val="StyleTimesNewRoman12ptBold"/>
        </w:rPr>
        <w:t xml:space="preserve"> locals gathered and watched,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As the duka ro</w:t>
      </w:r>
      <w:r>
        <w:rPr>
          <w:rStyle w:val="StyleTimesNewRoman12ptBold"/>
        </w:rPr>
        <w:t xml:space="preserve">se it </w:t>
      </w:r>
      <w:r w:rsidRPr="00741DB7">
        <w:rPr>
          <w:rStyle w:val="StyleTimesNewRoman12ptBold"/>
        </w:rPr>
        <w:t>they languidly appraised,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Hammer blows on the plain loudly thudded,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As sides and top of </w:t>
      </w:r>
      <w:r w:rsidRPr="00430518">
        <w:rPr>
          <w:rStyle w:val="StyleTimesNewRoman12ptBold"/>
          <w:i/>
        </w:rPr>
        <w:t>mabati</w:t>
      </w:r>
      <w:r w:rsidRPr="00741DB7">
        <w:rPr>
          <w:rStyle w:val="StyleTimesNewRoman12ptBold"/>
        </w:rPr>
        <w:t xml:space="preserve"> the</w:t>
      </w:r>
      <w:r>
        <w:rPr>
          <w:rStyle w:val="StyleTimesNewRoman12ptBold"/>
        </w:rPr>
        <w:t xml:space="preserve"> iron</w:t>
      </w:r>
      <w:r w:rsidRPr="00741DB7">
        <w:rPr>
          <w:rStyle w:val="StyleTimesNewRoman12ptBold"/>
        </w:rPr>
        <w:t xml:space="preserve"> corrugated</w:t>
      </w:r>
      <w:r w:rsidRPr="00741DB7">
        <w:rPr>
          <w:rStyle w:val="StyleTimesNewRoman12ptBoldItalic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Onto a wooden frame with myriad nails attach</w:t>
      </w:r>
      <w:r>
        <w:rPr>
          <w:rStyle w:val="StyleTimesNewRoman12ptBold"/>
        </w:rPr>
        <w:t>ed,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 xml:space="preserve">Now in the </w:t>
      </w:r>
      <w:r w:rsidRPr="00695786">
        <w:rPr>
          <w:rStyle w:val="StyleTimesNewRoman12ptBold"/>
          <w:i/>
        </w:rPr>
        <w:t>mvitu</w:t>
      </w:r>
      <w:r w:rsidRPr="00741DB7">
        <w:rPr>
          <w:rStyle w:val="StyleTimesNewRoman12ptBold"/>
        </w:rPr>
        <w:t xml:space="preserve"> of the stark wilderness,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 small </w:t>
      </w:r>
      <w:r w:rsidRPr="008137F6">
        <w:rPr>
          <w:rStyle w:val="StyleTimesNewRoman12ptBold"/>
          <w:i/>
        </w:rPr>
        <w:t xml:space="preserve">mabati </w:t>
      </w:r>
      <w:r w:rsidRPr="00741DB7">
        <w:rPr>
          <w:rStyle w:val="StyleTimesNewRoman12ptBold"/>
        </w:rPr>
        <w:t>duka a shop in the front,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With a </w:t>
      </w:r>
      <w:r>
        <w:rPr>
          <w:rStyle w:val="StyleTimesNewRoman12ptBold"/>
        </w:rPr>
        <w:t xml:space="preserve">couple </w:t>
      </w:r>
      <w:r w:rsidRPr="00741DB7">
        <w:rPr>
          <w:rStyle w:val="StyleTimesNewRoman12ptBold"/>
        </w:rPr>
        <w:t>of tiny rooms in the back,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Of the Indian dukawala’s</w:t>
      </w:r>
      <w:r>
        <w:rPr>
          <w:rStyle w:val="StyleTimesNewRoman12ptBold"/>
        </w:rPr>
        <w:t xml:space="preserve"> a</w:t>
      </w:r>
      <w:r w:rsidRPr="00741DB7">
        <w:rPr>
          <w:rStyle w:val="StyleTimesNewRoman12ptBold"/>
        </w:rPr>
        <w:t xml:space="preserve"> new tiny abode it became,</w:t>
      </w:r>
    </w:p>
    <w:p w:rsidR="00803E07" w:rsidRPr="00741DB7" w:rsidRDefault="00803E07" w:rsidP="00863B7D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front a place from which to work and trade,</w:t>
      </w:r>
    </w:p>
    <w:p w:rsidR="00803E07" w:rsidRPr="00741DB7" w:rsidRDefault="00803E07" w:rsidP="00863B7D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Then in the dark starry and chirpy African night,</w:t>
      </w:r>
    </w:p>
    <w:p w:rsidR="00803E07" w:rsidRPr="00741DB7" w:rsidRDefault="00803E07" w:rsidP="00863B7D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To lay his tired body in a rear room to bed.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2" o:spid="_x0000_s1028" type="#_x0000_t75" alt="DukaCoverforOde SmSize2 copy.jpg" style="position:absolute;left:0;text-align:left;margin-left:0;margin-top:14.2pt;width:421.1pt;height:246.75pt;z-index:251634176;visibility:visible;mso-position-horizontal:center;mso-position-horizontal-relative:margin" o:allowincell="f" o:allowoverlap="f">
            <v:imagedata r:id="rId9" o:title=""/>
            <w10:wrap anchorx="margin"/>
            <w10:anchorlock/>
          </v:shape>
        </w:pic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Italic"/>
        </w:rPr>
        <w:t>Watu,</w:t>
      </w:r>
      <w:r w:rsidRPr="00741DB7">
        <w:rPr>
          <w:rStyle w:val="StyleTimesNewRoman12ptBold"/>
        </w:rPr>
        <w:t xml:space="preserve"> the bush people with the dogs pied,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To this strange </w:t>
      </w:r>
      <w:r w:rsidRPr="00741DB7">
        <w:rPr>
          <w:rStyle w:val="StyleTimesNewRoman12ptBoldItalic"/>
        </w:rPr>
        <w:t xml:space="preserve">mabati </w:t>
      </w:r>
      <w:r w:rsidRPr="00741DB7">
        <w:rPr>
          <w:rStyle w:val="StyleTimesNewRoman12ptBold"/>
        </w:rPr>
        <w:t>box they soon arrived,</w:t>
      </w:r>
    </w:p>
    <w:p w:rsidR="00803E0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"/>
        </w:rPr>
        <w:t>Viewed the</w:t>
      </w:r>
      <w:r>
        <w:rPr>
          <w:rStyle w:val="StyleTimesNewRoman12ptBold"/>
        </w:rPr>
        <w:t xml:space="preserve"> unknown iron sheet</w:t>
      </w:r>
      <w:r w:rsidRPr="00741DB7">
        <w:rPr>
          <w:rStyle w:val="StyleTimesNewRoman12ptBoldItalic"/>
        </w:rPr>
        <w:t xml:space="preserve"> kibanda</w:t>
      </w:r>
      <w:r>
        <w:rPr>
          <w:rStyle w:val="StyleTimesNewRoman12ptBoldItalic"/>
        </w:rPr>
        <w:t>,</w:t>
      </w:r>
    </w:p>
    <w:p w:rsidR="00803E07" w:rsidRPr="004B4DCD" w:rsidRDefault="00803E07" w:rsidP="008657A4">
      <w:pPr>
        <w:jc w:val="center"/>
        <w:rPr>
          <w:rStyle w:val="StyleTimesNewRoman12ptBold"/>
        </w:rPr>
      </w:pPr>
      <w:r>
        <w:rPr>
          <w:rStyle w:val="StyleTimesNewRoman12ptBoldItalic"/>
          <w:i w:val="0"/>
        </w:rPr>
        <w:t xml:space="preserve"> A novel structure</w:t>
      </w:r>
      <w:r w:rsidRPr="00741DB7">
        <w:rPr>
          <w:rStyle w:val="StyleTimesNewRoman12ptBoldItalic"/>
        </w:rPr>
        <w:t xml:space="preserve"> </w:t>
      </w:r>
      <w:r w:rsidRPr="00741DB7">
        <w:rPr>
          <w:rStyle w:val="StyleTimesNewRoman12ptBold"/>
        </w:rPr>
        <w:t>so</w:t>
      </w:r>
      <w:r w:rsidRPr="00741DB7">
        <w:rPr>
          <w:rStyle w:val="StyleTimesNewRoman12ptBoldItalic"/>
        </w:rPr>
        <w:t xml:space="preserve"> maridadi</w:t>
      </w:r>
      <w:r>
        <w:rPr>
          <w:rStyle w:val="StyleTimesNewRoman12ptBoldItalic"/>
        </w:rPr>
        <w:t xml:space="preserve"> </w:t>
      </w:r>
      <w:r>
        <w:rPr>
          <w:rStyle w:val="StyleTimesNewRoman12ptBoldItalic"/>
          <w:i w:val="0"/>
        </w:rPr>
        <w:t>wonderous,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Full of curiosity</w:t>
      </w:r>
      <w:r>
        <w:rPr>
          <w:rStyle w:val="StyleTimesNewRoman12ptBold"/>
        </w:rPr>
        <w:t xml:space="preserve"> first</w:t>
      </w:r>
      <w:r w:rsidRPr="00741DB7">
        <w:rPr>
          <w:rStyle w:val="StyleTimesNewRoman12ptBold"/>
        </w:rPr>
        <w:t xml:space="preserve"> with trepidation</w:t>
      </w:r>
      <w:r>
        <w:rPr>
          <w:rStyle w:val="StyleTimesNewRoman12ptBold"/>
        </w:rPr>
        <w:t xml:space="preserve"> then</w:t>
      </w:r>
      <w:r w:rsidRPr="00741DB7">
        <w:rPr>
          <w:rStyle w:val="StyleTimesNewRoman12ptBold"/>
        </w:rPr>
        <w:t xml:space="preserve"> cautiously,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They entered the </w:t>
      </w:r>
      <w:r w:rsidRPr="008137F6">
        <w:rPr>
          <w:rStyle w:val="StyleTimesNewRoman12ptBold"/>
          <w:i/>
          <w:iCs/>
        </w:rPr>
        <w:t>duka</w:t>
      </w:r>
      <w:r w:rsidRPr="00741DB7">
        <w:rPr>
          <w:rStyle w:val="StyleTimesNewRoman12ptBold"/>
        </w:rPr>
        <w:t xml:space="preserve"> somewhat nervously,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To</w:t>
      </w:r>
      <w:r>
        <w:rPr>
          <w:rStyle w:val="StyleTimesNewRoman12ptBold"/>
        </w:rPr>
        <w:t xml:space="preserve"> scan see </w:t>
      </w:r>
      <w:r w:rsidRPr="00741DB7">
        <w:rPr>
          <w:rStyle w:val="StyleTimesNewRoman12ptBold"/>
        </w:rPr>
        <w:t>feel to taste and try,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many new goods foods tools and wares,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That they had never before seen,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New cloth</w: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 xml:space="preserve"> and clothes knives nail</w:t>
      </w:r>
      <w:r>
        <w:rPr>
          <w:rStyle w:val="StyleTimesNewRoman12ptBold"/>
        </w:rPr>
        <w:t xml:space="preserve"> implements and tins,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5665AD">
        <w:rPr>
          <w:rStyle w:val="StyleTimesNewRoman12ptBold"/>
          <w:i/>
        </w:rPr>
        <w:t>Sukari</w:t>
      </w:r>
      <w:r>
        <w:rPr>
          <w:rStyle w:val="StyleTimesNewRoman12ptBold"/>
        </w:rPr>
        <w:t xml:space="preserve"> sugar groundnuts </w:t>
      </w:r>
      <w:r w:rsidRPr="00741DB7">
        <w:rPr>
          <w:rStyle w:val="StyleTimesNewRoman12ptBold"/>
        </w:rPr>
        <w:t>salt pulses and grains,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>Unga</w:t>
      </w:r>
      <w:r w:rsidRPr="00741DB7">
        <w:rPr>
          <w:rStyle w:val="StyleTimesNewRoman12ptBold"/>
        </w:rPr>
        <w:t xml:space="preserve"> the ground maize </w:t>
      </w:r>
      <w:r w:rsidRPr="00741DB7">
        <w:rPr>
          <w:rStyle w:val="StyleTimesNewRoman12ptBoldItalic"/>
        </w:rPr>
        <w:t xml:space="preserve">dengu </w:t>
      </w:r>
      <w:r w:rsidRPr="00741DB7">
        <w:rPr>
          <w:rStyle w:val="StyleTimesNewRoman12ptBold"/>
        </w:rPr>
        <w:t>the daal,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Rice legumes and a variety of lentils,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>Pili pili</w:t>
      </w:r>
      <w:r w:rsidRPr="00741DB7">
        <w:rPr>
          <w:rStyle w:val="StyleTimesNewRoman12ptBold"/>
        </w:rPr>
        <w:t xml:space="preserve"> the hot dried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 xml:space="preserve">chilli </w:t>
      </w:r>
      <w:r w:rsidRPr="00695786">
        <w:rPr>
          <w:rStyle w:val="StyleTimesNewRoman12ptBold"/>
          <w:i/>
        </w:rPr>
        <w:t>binzari</w:t>
      </w:r>
      <w:r>
        <w:rPr>
          <w:rStyle w:val="StyleTimesNewRoman12ptBold"/>
        </w:rPr>
        <w:t xml:space="preserve"> various spices</w:t>
      </w:r>
      <w:r w:rsidRPr="00741DB7">
        <w:rPr>
          <w:rStyle w:val="StyleTimesNewRoman12ptBold"/>
        </w:rPr>
        <w:t>,</w:t>
      </w:r>
    </w:p>
    <w:p w:rsidR="00803E0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"/>
        </w:rPr>
        <w:t>Dried ground ginger the sharp</w:t>
      </w:r>
      <w:r w:rsidRPr="00741DB7">
        <w:rPr>
          <w:rStyle w:val="StyleTimesNewRoman12ptBoldItalic"/>
        </w:rPr>
        <w:t xml:space="preserve"> tangawizi,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>Pili pili manga,</w:t>
      </w:r>
      <w:r w:rsidRPr="00741DB7">
        <w:rPr>
          <w:rStyle w:val="StyleTimesNewRoman12ptBold"/>
        </w:rPr>
        <w:t xml:space="preserve"> strongly pungent yellow turmeric,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Also the round black pepper berries</w:t>
      </w:r>
      <w:r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6" o:spid="_x0000_s1029" type="#_x0000_t75" alt="spices2.jpg" style="position:absolute;left:0;text-align:left;margin-left:0;margin-top:46.05pt;width:171pt;height:119.25pt;z-index:251632128;visibility:visible;mso-position-horizontal:center;mso-position-horizontal-relative:margin" o:allowincell="f" o:allowoverlap="f">
            <v:imagedata r:id="rId10" o:title=""/>
            <w10:wrap anchorx="margin"/>
            <w10:anchorlock/>
          </v:shape>
        </w:pict>
      </w:r>
      <w:r>
        <w:rPr>
          <w:rStyle w:val="StyleTimesNewRoman12ptBold"/>
        </w:rPr>
        <w:t>Now to add to new foods and to make delicious curries,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  <w:r>
        <w:rPr>
          <w:noProof/>
          <w:lang w:eastAsia="en-GB"/>
        </w:rPr>
        <w:pict>
          <v:shape id="Picture 3" o:spid="_x0000_s1030" type="#_x0000_t75" alt="2a Red chillies copy.jpg" style="position:absolute;left:0;text-align:left;margin-left:0;margin-top:50.2pt;width:183pt;height:97.5pt;z-index:251631104;visibility:visible;mso-position-horizontal:center;mso-position-horizontal-relative:margin">
            <v:imagedata r:id="rId11" o:title=""/>
            <w10:wrap anchorx="margin"/>
            <w10:anchorlock/>
          </v:shape>
        </w:pict>
      </w: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 xml:space="preserve">Tumbaku </w:t>
      </w:r>
      <w:r w:rsidRPr="00741DB7">
        <w:rPr>
          <w:rStyle w:val="StyleTimesNewRoman12ptBold"/>
        </w:rPr>
        <w:t>the dark rolled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tobacco,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To smoke in novel pipes the </w:t>
      </w:r>
      <w:r w:rsidRPr="00741DB7">
        <w:rPr>
          <w:rStyle w:val="StyleTimesNewRoman12ptBoldItalic"/>
        </w:rPr>
        <w:t>kiko</w:t>
      </w:r>
      <w:r w:rsidRPr="00741DB7">
        <w:rPr>
          <w:rStyle w:val="StyleTimesNewRoman12ptBold"/>
        </w:rPr>
        <w:t>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the dark brown</w:t>
      </w:r>
      <w:r>
        <w:rPr>
          <w:rStyle w:val="StyleTimesNewRoman12ptBold"/>
        </w:rPr>
        <w:t xml:space="preserve"> scented</w:t>
      </w:r>
      <w:r w:rsidRPr="00741DB7">
        <w:rPr>
          <w:rStyle w:val="StyleTimesNewRoman12ptBold"/>
        </w:rPr>
        <w:t xml:space="preserve"> snuff fine the </w:t>
      </w:r>
      <w:r w:rsidRPr="00741DB7">
        <w:rPr>
          <w:rStyle w:val="StyleTimesNewRoman12ptBoldItalic"/>
        </w:rPr>
        <w:t>ugolo</w:t>
      </w:r>
      <w:r>
        <w:rPr>
          <w:rStyle w:val="StyleTimesNewRoman12ptBold"/>
        </w:rPr>
        <w:t>,</w:t>
      </w:r>
      <w:r w:rsidRPr="009A4648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In fancy snuff-boxes the tiny </w:t>
      </w:r>
      <w:r w:rsidRPr="00741DB7">
        <w:rPr>
          <w:rStyle w:val="StyleTimesNewRoman12ptBoldItalic"/>
        </w:rPr>
        <w:t>tabakelo</w:t>
      </w:r>
      <w:r>
        <w:rPr>
          <w:rStyle w:val="StyleTimesNewRoman12ptBoldItalic"/>
        </w:rPr>
        <w:t>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"/>
        </w:rPr>
        <w:t>Amazing t</w:t>
      </w:r>
      <w:r w:rsidRPr="00741DB7">
        <w:rPr>
          <w:rStyle w:val="StyleTimesNewRoman12ptBold"/>
        </w:rPr>
        <w:t xml:space="preserve">o wash with Indian </w:t>
      </w:r>
      <w:r w:rsidRPr="00741DB7">
        <w:rPr>
          <w:rStyle w:val="StyleTimesNewRoman12ptBoldItalic"/>
        </w:rPr>
        <w:t xml:space="preserve">sabu sabuni </w:t>
      </w:r>
      <w:r w:rsidRPr="00741DB7">
        <w:rPr>
          <w:rStyle w:val="StyleTimesNewRoman12ptBold"/>
        </w:rPr>
        <w:t>the soap,</w:t>
      </w:r>
    </w:p>
    <w:p w:rsidR="00803E07" w:rsidRDefault="00803E07" w:rsidP="009A4648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As well </w:t>
      </w:r>
      <w:r w:rsidRPr="00741DB7">
        <w:rPr>
          <w:rStyle w:val="StyleTimesNewRoman12ptBoldItalic"/>
        </w:rPr>
        <w:t>sigara</w:t>
      </w:r>
      <w:r w:rsidRPr="00741DB7">
        <w:rPr>
          <w:rStyle w:val="StyleTimesNewRoman12ptBold"/>
        </w:rPr>
        <w:t xml:space="preserve"> cigarettes</w:t>
      </w:r>
      <w:r>
        <w:rPr>
          <w:rStyle w:val="StyleTimesNewRoman12ptBold"/>
        </w:rPr>
        <w:t xml:space="preserve"> in packets or ready rolled,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 xml:space="preserve">And small hand mirrors for one’s face to look at, 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For their belles and their many wives they saw,</w:t>
      </w:r>
    </w:p>
    <w:p w:rsidR="00803E07" w:rsidRDefault="00803E07" w:rsidP="00CC7933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Colourful b</w:t>
      </w:r>
      <w:r w:rsidRPr="00741DB7">
        <w:rPr>
          <w:rStyle w:val="StyleTimesNewRoman12ptBold"/>
        </w:rPr>
        <w:t>eads baubles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combs</w:t>
      </w:r>
      <w:r>
        <w:rPr>
          <w:rStyle w:val="StyleTimesNewRoman12ptBold"/>
        </w:rPr>
        <w:t xml:space="preserve"> pretty,</w:t>
      </w:r>
    </w:p>
    <w:p w:rsidR="00803E07" w:rsidRDefault="00803E07" w:rsidP="00CC7933">
      <w:pPr>
        <w:jc w:val="center"/>
        <w:outlineLvl w:val="0"/>
        <w:rPr>
          <w:rStyle w:val="StyleTimesNewRoman12ptBold"/>
        </w:rPr>
      </w:pPr>
      <w:r>
        <w:rPr>
          <w:noProof/>
          <w:lang w:eastAsia="en-GB"/>
        </w:rPr>
        <w:pict>
          <v:shape id="Picture 67" o:spid="_x0000_s1031" type="#_x0000_t75" alt="GlassbeadsonAfrican woman.jpg" style="position:absolute;left:0;text-align:left;margin-left:0;margin-top:32.9pt;width:183.75pt;height:233.25pt;z-index:251687424;visibility:visible;mso-position-horizontal:center;mso-position-horizontal-relative:margin" o:allowincell="f" o:allowoverlap="f">
            <v:imagedata r:id="rId12" o:title=""/>
            <w10:wrap anchorx="margin"/>
            <w10:anchorlock/>
          </v:shape>
        </w:pict>
      </w:r>
      <w:r>
        <w:rPr>
          <w:rStyle w:val="StyleTimesNewRoman12ptBold"/>
        </w:rPr>
        <w:t xml:space="preserve">To decorate their arms and necks with, </w:t>
      </w:r>
    </w:p>
    <w:p w:rsidR="00803E07" w:rsidRDefault="00803E07" w:rsidP="00CC7933">
      <w:pPr>
        <w:jc w:val="center"/>
        <w:outlineLvl w:val="0"/>
        <w:rPr>
          <w:rStyle w:val="StyleTimesNewRoman12ptBold"/>
        </w:rPr>
      </w:pPr>
    </w:p>
    <w:p w:rsidR="00803E07" w:rsidRDefault="00803E07" w:rsidP="00CC7933">
      <w:pPr>
        <w:jc w:val="center"/>
        <w:outlineLvl w:val="0"/>
        <w:rPr>
          <w:rStyle w:val="StyleTimesNewRoman12ptBold"/>
        </w:rPr>
      </w:pPr>
    </w:p>
    <w:p w:rsidR="00803E07" w:rsidRDefault="00803E07" w:rsidP="00CC7933">
      <w:pPr>
        <w:jc w:val="center"/>
        <w:outlineLvl w:val="0"/>
        <w:rPr>
          <w:rStyle w:val="StyleTimesNewRoman12ptBold"/>
        </w:rPr>
      </w:pPr>
    </w:p>
    <w:p w:rsidR="00803E07" w:rsidRDefault="00803E07" w:rsidP="00CC7933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Metal </w:t>
      </w:r>
      <w:r>
        <w:rPr>
          <w:rStyle w:val="StyleTimesNewRoman12ptBold"/>
        </w:rPr>
        <w:t xml:space="preserve">coloured </w:t>
      </w:r>
      <w:r w:rsidRPr="00741DB7">
        <w:rPr>
          <w:rStyle w:val="StyleTimesNewRoman12ptBold"/>
        </w:rPr>
        <w:t>enamel and china containers held them all in awe,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  <w:i/>
        </w:rPr>
        <w:t xml:space="preserve">Msusimeno </w:t>
      </w:r>
      <w:r>
        <w:rPr>
          <w:rStyle w:val="StyleTimesNewRoman12ptBold"/>
        </w:rPr>
        <w:t>the</w:t>
      </w:r>
      <w:r>
        <w:rPr>
          <w:rStyle w:val="StyleTimesNewRoman12ptBold"/>
          <w:i/>
        </w:rPr>
        <w:t xml:space="preserve"> </w:t>
      </w:r>
      <w:r>
        <w:rPr>
          <w:rStyle w:val="StyleTimesNewRoman12ptBold"/>
        </w:rPr>
        <w:t>saw and i</w:t>
      </w:r>
      <w:r w:rsidRPr="00741DB7">
        <w:rPr>
          <w:rStyle w:val="StyleTimesNewRoman12ptBold"/>
        </w:rPr>
        <w:t>ron axes for wood to easily chop,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Wire for binders and </w:t>
      </w:r>
      <w:r w:rsidRPr="00741DB7">
        <w:rPr>
          <w:rStyle w:val="StyleTimesNewRoman12ptBold"/>
        </w:rPr>
        <w:t>long choir rope</w:t>
      </w:r>
      <w:r>
        <w:rPr>
          <w:rStyle w:val="StyleTimesNewRoman12ptBold"/>
        </w:rPr>
        <w:t>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Wire mesh for chicken coops strong.</w: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 dukawala too from the locals,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Many needy things he required,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Milk</w:t>
      </w:r>
      <w:r w:rsidRPr="00741DB7">
        <w:rPr>
          <w:rStyle w:val="StyleTimesNewRoman12ptBold"/>
        </w:rPr>
        <w:t xml:space="preserve"> honey skins and hides,</w:t>
      </w:r>
    </w:p>
    <w:p w:rsidR="00803E07" w:rsidRPr="005C7406" w:rsidRDefault="00803E07" w:rsidP="008657A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741DB7">
        <w:rPr>
          <w:rStyle w:val="StyleTimesNewRoman12ptBold"/>
        </w:rPr>
        <w:t>From them all he regularly acquired,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 xml:space="preserve">Makka </w:t>
      </w:r>
      <w:r w:rsidRPr="00741DB7">
        <w:rPr>
          <w:rStyle w:val="StyleTimesNewRoman12ptBold"/>
        </w:rPr>
        <w:t>the</w:t>
      </w:r>
      <w:r w:rsidRPr="00741DB7">
        <w:rPr>
          <w:rStyle w:val="StyleTimesNewRoman12ptBoldItalic"/>
        </w:rPr>
        <w:t xml:space="preserve"> </w:t>
      </w:r>
      <w:r w:rsidRPr="00741DB7">
        <w:rPr>
          <w:rStyle w:val="StyleTimesNewRoman12ptBold"/>
        </w:rPr>
        <w:t>charcoal to cook with,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 xml:space="preserve">Mswaki </w:t>
      </w:r>
      <w:r w:rsidRPr="00741DB7">
        <w:rPr>
          <w:rStyle w:val="StyleTimesNewRoman12ptBold"/>
        </w:rPr>
        <w:t>the acacia tooth brush stick,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Many other local produce and products,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different</w:t>
      </w:r>
      <w:r>
        <w:rPr>
          <w:rStyle w:val="StyleTimesNewRoman12ptBold"/>
        </w:rPr>
        <w:t xml:space="preserve"> local</w:t>
      </w:r>
      <w:r w:rsidRPr="00741DB7">
        <w:rPr>
          <w:rStyle w:val="StyleTimesNewRoman12ptBold"/>
        </w:rPr>
        <w:t xml:space="preserve"> stuff he bought,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"/>
        </w:rPr>
        <w:t xml:space="preserve">Paid for it in the tinkling </w:t>
      </w:r>
      <w:r w:rsidRPr="00741DB7">
        <w:rPr>
          <w:rStyle w:val="StyleTimesNewRoman12ptBoldItalic"/>
        </w:rPr>
        <w:t>rupiahs</w:t>
      </w:r>
      <w:r w:rsidRPr="00741DB7">
        <w:rPr>
          <w:rStyle w:val="StyleTimesNewRoman12ptBold"/>
        </w:rPr>
        <w:t xml:space="preserve"> shiny</w:t>
      </w:r>
      <w:r w:rsidRPr="00741DB7">
        <w:rPr>
          <w:rStyle w:val="StyleTimesNewRoman12ptBoldItalic"/>
        </w:rPr>
        <w:t>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1" o:spid="_x0000_s1032" type="#_x0000_t75" alt="Mombasa Half rupee 1890.jpg" style="position:absolute;left:0;text-align:left;margin-left:166.45pt;margin-top:75.45pt;width:149.8pt;height:153.1pt;rotation:806363fd;z-index:251630080;visibility:visible;mso-position-horizontal-relative:page" o:allowincell="f" o:allowoverlap="f">
            <v:imagedata r:id="rId13" o:title=""/>
            <w10:wrap anchorx="page"/>
            <w10:anchorlock/>
          </v:shape>
        </w:pict>
      </w:r>
      <w:r>
        <w:rPr>
          <w:rStyle w:val="StyleTimesNewRoman12ptBold"/>
        </w:rPr>
        <w:t xml:space="preserve">Brought </w:t>
      </w:r>
      <w:r w:rsidRPr="00741DB7">
        <w:rPr>
          <w:rStyle w:val="StyleTimesNewRoman12ptBold"/>
        </w:rPr>
        <w:t>to the country by the new white</w:t>
      </w:r>
      <w:r>
        <w:rPr>
          <w:rStyle w:val="StyleTimesNewRoman12ptBold"/>
        </w:rPr>
        <w:t xml:space="preserve"> government</w:t>
      </w:r>
      <w:r w:rsidRPr="00741DB7">
        <w:rPr>
          <w:rStyle w:val="StyleTimesNewRoman12ptBoldItalic"/>
        </w:rPr>
        <w:t xml:space="preserve"> serikali</w:t>
      </w:r>
      <w:r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11" o:spid="_x0000_s1033" type="#_x0000_t75" alt="EAshillings&amp;cents.jpg" style="position:absolute;left:0;text-align:left;margin-left:255.45pt;margin-top:52.1pt;width:152.25pt;height:144.95pt;rotation:-1156069fd;z-index:251633152;visibility:visible">
            <v:imagedata r:id="rId14" o:title=""/>
            <w10:wrap type="topAndBottom"/>
          </v:shape>
        </w:pict>
      </w:r>
      <w:r>
        <w:rPr>
          <w:rStyle w:val="StyleTimesNewRoman12ptBold"/>
        </w:rPr>
        <w:t xml:space="preserve">Then replaced by </w:t>
      </w:r>
      <w:r w:rsidRPr="00463615">
        <w:rPr>
          <w:rStyle w:val="StyleTimesNewRoman12ptBold"/>
          <w:i/>
        </w:rPr>
        <w:t>centi</w:t>
      </w:r>
      <w:r>
        <w:rPr>
          <w:rStyle w:val="StyleTimesNewRoman12ptBold"/>
        </w:rPr>
        <w:t xml:space="preserve"> cents and </w:t>
      </w:r>
      <w:r w:rsidRPr="00463615">
        <w:rPr>
          <w:rStyle w:val="StyleTimesNewRoman12ptBold"/>
          <w:i/>
        </w:rPr>
        <w:t>shilingi</w:t>
      </w:r>
      <w:r>
        <w:rPr>
          <w:rStyle w:val="StyleTimesNewRoman12ptBold"/>
        </w:rPr>
        <w:t xml:space="preserve"> shilling,</w:t>
      </w:r>
      <w:r w:rsidRPr="00463615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Year by year and on and on,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 xml:space="preserve"> T</w:t>
      </w:r>
      <w:r w:rsidRPr="00741DB7">
        <w:rPr>
          <w:rStyle w:val="StyleTimesNewRoman12ptBold"/>
        </w:rPr>
        <w:t xml:space="preserve">he </w:t>
      </w:r>
      <w:r>
        <w:rPr>
          <w:rStyle w:val="StyleTimesNewRoman12ptBold"/>
        </w:rPr>
        <w:t xml:space="preserve">little </w:t>
      </w:r>
      <w:r w:rsidRPr="00741DB7">
        <w:rPr>
          <w:rStyle w:val="StyleTimesNewRoman12ptBold"/>
        </w:rPr>
        <w:t>duka it did so very well,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Glassware jars pots and pans,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Even an odd iron frying pan,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From long n</w:t>
      </w:r>
      <w:r>
        <w:rPr>
          <w:rStyle w:val="StyleTimesNewRoman12ptBold"/>
        </w:rPr>
        <w:t>ails in the rafter beams hanged,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Needles buttons</w:t>
      </w:r>
      <w:r w:rsidRPr="00741DB7">
        <w:rPr>
          <w:rStyle w:val="StyleTimesNewRoman12ptBold"/>
        </w:rPr>
        <w:t xml:space="preserve"> and coloured threads,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Scissors razor blades machete the </w:t>
      </w:r>
      <w:r w:rsidRPr="00741DB7">
        <w:rPr>
          <w:rStyle w:val="StyleTimesNewRoman12ptBoldItalic"/>
        </w:rPr>
        <w:t xml:space="preserve">panga </w:t>
      </w:r>
      <w:r w:rsidRPr="00741DB7">
        <w:rPr>
          <w:rStyle w:val="StyleTimesNewRoman12ptBold"/>
        </w:rPr>
        <w:t>and spades,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>Bata</w:t>
      </w:r>
      <w:r w:rsidRPr="00741DB7">
        <w:rPr>
          <w:rStyle w:val="StyleTimesNewRoman12ptBold"/>
        </w:rPr>
        <w:t xml:space="preserve"> shoes in leather and canvas,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White  </w:t>
      </w:r>
      <w:r>
        <w:rPr>
          <w:rStyle w:val="StyleTimesNewRoman12ptBold"/>
          <w:i/>
        </w:rPr>
        <w:t>Merikani</w:t>
      </w:r>
      <w:r>
        <w:rPr>
          <w:rStyle w:val="StyleTimesNewRoman12ptBold"/>
        </w:rPr>
        <w:t xml:space="preserve"> the tough woven cotton cloth, </w:t>
      </w:r>
    </w:p>
    <w:p w:rsidR="00803E07" w:rsidRPr="00523724" w:rsidRDefault="00803E07" w:rsidP="008657A4">
      <w:pPr>
        <w:jc w:val="center"/>
        <w:rPr>
          <w:rStyle w:val="StyleTimesNewRoman12ptBold"/>
        </w:rPr>
      </w:pPr>
      <w:r w:rsidRPr="009F0A1A">
        <w:rPr>
          <w:rStyle w:val="StyleTimesNewRoman12ptBold"/>
          <w:i/>
        </w:rPr>
        <w:t>Kitenge</w:t>
      </w:r>
      <w:r>
        <w:rPr>
          <w:rStyle w:val="StyleTimesNewRoman12ptBold"/>
        </w:rPr>
        <w:t xml:space="preserve"> wraps and various pattered and coloured cotton bolts,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By yard w</w:t>
      </w:r>
      <w:r w:rsidRPr="00741DB7">
        <w:rPr>
          <w:rStyle w:val="StyleTimesNewRoman12ptBold"/>
        </w:rPr>
        <w:t xml:space="preserve">ere </w:t>
      </w:r>
      <w:r>
        <w:rPr>
          <w:rStyle w:val="StyleTimesNewRoman12ptBold"/>
        </w:rPr>
        <w:t>there for all to be had,</w:t>
      </w:r>
    </w:p>
    <w:p w:rsidR="00803E07" w:rsidRDefault="00803E07" w:rsidP="000622CE">
      <w:pPr>
        <w:jc w:val="center"/>
        <w:rPr>
          <w:rStyle w:val="StyleTimesNewRoman12ptBold"/>
        </w:rPr>
      </w:pPr>
      <w:r>
        <w:rPr>
          <w:rStyle w:val="StyleTimesNewRoman12ptBold"/>
        </w:rPr>
        <w:t>Also coloured bead necklaces and even metal</w:t>
      </w:r>
      <w:r w:rsidRPr="00741DB7">
        <w:rPr>
          <w:rStyle w:val="StyleTimesNewRoman12ptBold"/>
        </w:rPr>
        <w:t xml:space="preserve"> bangles,</w:t>
      </w:r>
    </w:p>
    <w:p w:rsidR="00803E07" w:rsidRDefault="00803E07" w:rsidP="000622CE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14" o:spid="_x0000_s1034" type="#_x0000_t75" alt="African kanga.jpg" style="position:absolute;left:0;text-align:left;margin-left:283.25pt;margin-top:32.85pt;width:86.25pt;height:86.25pt;z-index:251636224;visibility:visible">
            <v:imagedata r:id="rId15" o:title=""/>
            <w10:wrap type="topAndBottom"/>
          </v:shape>
        </w:pict>
      </w:r>
      <w:r>
        <w:rPr>
          <w:noProof/>
          <w:lang w:eastAsia="en-GB"/>
        </w:rPr>
        <w:pict>
          <v:shape id="Picture 13" o:spid="_x0000_s1035" type="#_x0000_t75" alt="4BataCANVASshoes copy.jpg" style="position:absolute;left:0;text-align:left;margin-left:57.5pt;margin-top:27.05pt;width:96pt;height:100.5pt;z-index:251635200;visibility:visible">
            <v:imagedata r:id="rId16" o:title=""/>
            <w10:wrap type="topAndBottom"/>
          </v:shape>
        </w:pict>
      </w:r>
      <w:r>
        <w:rPr>
          <w:rStyle w:val="StyleTimesNewRoman12ptBold"/>
        </w:rPr>
        <w:t>For all the</w:t>
      </w:r>
      <w:r w:rsidRPr="000622CE">
        <w:rPr>
          <w:rStyle w:val="StyleTimesNewRoman12ptBold"/>
          <w:i/>
        </w:rPr>
        <w:t xml:space="preserve"> wanawake</w:t>
      </w:r>
      <w:r>
        <w:rPr>
          <w:rStyle w:val="StyleTimesNewRoman12ptBold"/>
          <w:i/>
        </w:rPr>
        <w:t xml:space="preserve"> </w:t>
      </w:r>
      <w:r w:rsidRPr="00DB5EDB">
        <w:rPr>
          <w:rStyle w:val="StyleTimesNewRoman12ptBold"/>
        </w:rPr>
        <w:t>the women</w:t>
      </w:r>
      <w:r>
        <w:rPr>
          <w:rStyle w:val="StyleTimesNewRoman12ptBold"/>
          <w:i/>
        </w:rPr>
        <w:t xml:space="preserve"> </w:t>
      </w:r>
      <w:r>
        <w:rPr>
          <w:rStyle w:val="StyleTimesNewRoman12ptBold"/>
        </w:rPr>
        <w:t>to wear,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W</w:t>
      </w:r>
      <w:r w:rsidRPr="00741DB7">
        <w:rPr>
          <w:rStyle w:val="StyleTimesNewRoman12ptBold"/>
        </w:rPr>
        <w:t xml:space="preserve">ith magic </w:t>
      </w:r>
      <w:r w:rsidRPr="00741DB7">
        <w:rPr>
          <w:rStyle w:val="StyleTimesNewRoman12ptBoldItalic"/>
        </w:rPr>
        <w:t>kiberiti</w:t>
      </w:r>
      <w:r w:rsidRPr="00741DB7">
        <w:rPr>
          <w:rStyle w:val="StyleTimesNewRoman12ptBold"/>
        </w:rPr>
        <w:t xml:space="preserve"> the box of matches,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amazing</w:t>
      </w:r>
      <w:r w:rsidRPr="00741DB7">
        <w:rPr>
          <w:rStyle w:val="StyleTimesNewRoman12ptBoldItalic"/>
        </w:rPr>
        <w:t xml:space="preserve"> mafuta maji </w:t>
      </w:r>
      <w:r w:rsidRPr="00741DB7">
        <w:rPr>
          <w:rStyle w:val="StyleTimesNewRoman12ptBold"/>
        </w:rPr>
        <w:t>the clear kerosene,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 xml:space="preserve">Mshumaa </w:t>
      </w:r>
      <w:r w:rsidRPr="00741DB7">
        <w:rPr>
          <w:rStyle w:val="StyleTimesNewRoman12ptBold"/>
        </w:rPr>
        <w:t>candles</w:t>
      </w:r>
      <w:r>
        <w:rPr>
          <w:rStyle w:val="StyleTimesNewRoman12ptBold"/>
        </w:rPr>
        <w:t xml:space="preserve"> and</w:t>
      </w:r>
      <w:r w:rsidRPr="00741DB7">
        <w:rPr>
          <w:rStyle w:val="StyleTimesNewRoman12ptBold"/>
        </w:rPr>
        <w:t xml:space="preserve"> hurricane lanterns with cotton wicks,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hundred</w: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 xml:space="preserve"> of rustic grass huts were now nightly lit,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As well in the dark African night,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Amid the thick bushes and</w:t>
      </w:r>
      <w:r>
        <w:rPr>
          <w:rStyle w:val="StyleTimesNewRoman12ptBold"/>
        </w:rPr>
        <w:t xml:space="preserve"> thorny trees</w:t>
      </w:r>
      <w:r w:rsidRPr="00741DB7">
        <w:rPr>
          <w:rStyle w:val="StyleTimesNewRoman12ptBold"/>
        </w:rPr>
        <w:t>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The narrow </w:t>
      </w:r>
      <w:r>
        <w:rPr>
          <w:rStyle w:val="StyleTimesNewRoman12ptBold"/>
        </w:rPr>
        <w:t xml:space="preserve">earthen </w:t>
      </w:r>
      <w:r w:rsidRPr="00741DB7">
        <w:rPr>
          <w:rStyle w:val="StyleTimesNewRoman12ptBold"/>
        </w:rPr>
        <w:t>bush tracks</w:t>
      </w:r>
      <w:r>
        <w:rPr>
          <w:rStyle w:val="StyleTimesNewRoman12ptBold"/>
        </w:rPr>
        <w:t xml:space="preserve"> and paths,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_x0000_s1036" type="#_x0000_t75" alt="Hurrican lantern.jpg" style="position:absolute;left:0;text-align:left;margin-left:289.55pt;margin-top:41.7pt;width:101.85pt;height:177.7pt;rotation:-764723fd;z-index:251638272;visibility:visible">
            <v:imagedata r:id="rId17" o:title=""/>
            <w10:wrap type="topAndBottom"/>
          </v:shape>
        </w:pict>
      </w:r>
      <w:r w:rsidRPr="00741DB7">
        <w:rPr>
          <w:rStyle w:val="StyleTimesNewRoman12ptBold"/>
        </w:rPr>
        <w:t xml:space="preserve"> The</w:t>
      </w:r>
      <w:r>
        <w:rPr>
          <w:rStyle w:val="StyleTimesNewRoman12ptBold"/>
        </w:rPr>
        <w:t xml:space="preserve"> hand held</w:t>
      </w:r>
      <w:r w:rsidRPr="00741DB7">
        <w:rPr>
          <w:rStyle w:val="StyleTimesNewRoman12ptBold"/>
        </w:rPr>
        <w:t xml:space="preserve"> lamps lighted.</w: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  <w:r>
        <w:rPr>
          <w:noProof/>
          <w:lang w:eastAsia="en-GB"/>
        </w:rPr>
        <w:pict>
          <v:shape id="Picture 18" o:spid="_x0000_s1037" type="#_x0000_t75" alt="Star brandSafety_Matches.jpg" style="position:absolute;left:0;text-align:left;margin-left:6.5pt;margin-top:34.45pt;width:198.75pt;height:129pt;rotation:-5034742fd;z-index:251637248;visibility:visible;mso-position-horizontal-relative:margin" o:allowincell="f" o:allowoverlap="f">
            <v:imagedata r:id="rId18" o:title=""/>
            <w10:wrap anchorx="margin"/>
            <w10:anchorlock/>
          </v:shape>
        </w:pic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8C37E9">
        <w:rPr>
          <w:rStyle w:val="StyleTimesNewRoman12ptBoldItalic"/>
          <w:i w:val="0"/>
        </w:rPr>
        <w:t>A</w:t>
      </w:r>
      <w:r>
        <w:rPr>
          <w:rStyle w:val="StyleTimesNewRoman12ptBoldItalic"/>
        </w:rPr>
        <w:t xml:space="preserve"> </w:t>
      </w:r>
      <w:r w:rsidRPr="00741DB7">
        <w:rPr>
          <w:rStyle w:val="StyleTimesNewRoman12ptBoldItalic"/>
        </w:rPr>
        <w:t>Mafuta</w:t>
      </w:r>
      <w:r w:rsidRPr="00741DB7">
        <w:rPr>
          <w:rStyle w:val="StyleTimesNewRoman12ptBold"/>
        </w:rPr>
        <w:t xml:space="preserve"> new superfine oil and </w:t>
      </w:r>
      <w:r w:rsidRPr="00741DB7">
        <w:rPr>
          <w:rStyle w:val="StyleTimesNewRoman12ptBoldItalic"/>
        </w:rPr>
        <w:t>samli</w:t>
      </w:r>
      <w:r w:rsidRPr="00741DB7">
        <w:rPr>
          <w:rStyle w:val="StyleTimesNewRoman12ptBold"/>
        </w:rPr>
        <w:t xml:space="preserve"> ghee,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Gave a flavour new and different tasting,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So very rich so very</w:t>
      </w:r>
      <w:r>
        <w:rPr>
          <w:rStyle w:val="StyleTimesNewRoman12ptBold"/>
        </w:rPr>
        <w:t xml:space="preserve"> food</w:t>
      </w:r>
      <w:r w:rsidRPr="00741DB7">
        <w:rPr>
          <w:rStyle w:val="StyleTimesNewRoman12ptBold"/>
        </w:rPr>
        <w:t xml:space="preserve"> enhancing,</w:t>
      </w:r>
      <w:r>
        <w:rPr>
          <w:rStyle w:val="StyleTimesNewRoman12ptBold"/>
        </w:rPr>
        <w:t xml:space="preserve"> 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And v</w:t>
      </w:r>
      <w:r w:rsidRPr="00741DB7">
        <w:rPr>
          <w:rStyle w:val="StyleTimesNewRoman12ptBold"/>
        </w:rPr>
        <w:t>ery different from the boring,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The </w:t>
      </w:r>
      <w:r>
        <w:rPr>
          <w:rStyle w:val="StyleTimesNewRoman12ptBold"/>
        </w:rPr>
        <w:t xml:space="preserve">old </w:t>
      </w:r>
      <w:r w:rsidRPr="00741DB7">
        <w:rPr>
          <w:rStyle w:val="StyleTimesNewRoman12ptBold"/>
        </w:rPr>
        <w:t>boiling way of cooking,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As</w:t>
      </w:r>
      <w:r w:rsidRPr="00741DB7">
        <w:rPr>
          <w:rStyle w:val="StyleTimesNewRoman12ptBoldItalic"/>
        </w:rPr>
        <w:t xml:space="preserve"> roti </w:t>
      </w:r>
      <w:r w:rsidRPr="00741DB7">
        <w:rPr>
          <w:rStyle w:val="StyleTimesNewRoman12ptBold"/>
        </w:rPr>
        <w:t xml:space="preserve">the Indian flat </w:t>
      </w:r>
      <w:r w:rsidRPr="00741DB7">
        <w:rPr>
          <w:rStyle w:val="StyleTimesNewRoman12ptBoldItalic"/>
        </w:rPr>
        <w:t>chapatti,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Fresh piping hot smeared with ghee,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5" o:spid="_x0000_s1038" type="#_x0000_t75" alt="6 ghee tins.jpg" style="position:absolute;left:0;text-align:left;margin-left:0;margin-top:37.35pt;width:229.5pt;height:184.5pt;z-index:251639296;visibility:visible;mso-position-horizontal:center;mso-position-horizontal-relative:margin" o:allowincell="f" o:allowoverlap="f">
            <v:imagedata r:id="rId19" o:title=""/>
            <w10:wrap anchorx="margin"/>
            <w10:anchorlock/>
          </v:shape>
        </w:pict>
      </w:r>
      <w:r w:rsidRPr="00741DB7">
        <w:rPr>
          <w:rStyle w:val="StyleTimesNewRoman12ptBold"/>
        </w:rPr>
        <w:t xml:space="preserve">Now replaced the old </w:t>
      </w:r>
      <w:r>
        <w:rPr>
          <w:rStyle w:val="StyleTimesNewRoman12ptBold"/>
        </w:rPr>
        <w:t xml:space="preserve">morning </w:t>
      </w:r>
      <w:r w:rsidRPr="00741DB7">
        <w:rPr>
          <w:rStyle w:val="StyleTimesNewRoman12ptBold"/>
        </w:rPr>
        <w:t>maize</w:t>
      </w:r>
      <w:r>
        <w:rPr>
          <w:rStyle w:val="StyleTimesNewRoman12ptBold"/>
        </w:rPr>
        <w:t xml:space="preserve"> meal the</w:t>
      </w:r>
      <w:r w:rsidRPr="00741DB7">
        <w:rPr>
          <w:rStyle w:val="StyleTimesNewRoman12ptBold"/>
        </w:rPr>
        <w:t xml:space="preserve"> </w:t>
      </w:r>
      <w:r w:rsidRPr="00741DB7">
        <w:rPr>
          <w:rStyle w:val="StyleTimesNewRoman12ptBoldItalic"/>
        </w:rPr>
        <w:t>uji</w:t>
      </w:r>
      <w:r>
        <w:rPr>
          <w:rStyle w:val="StyleTimesNewRoman12ptBoldItalic"/>
        </w:rPr>
        <w:t>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 xml:space="preserve">For </w:t>
      </w:r>
      <w:r>
        <w:rPr>
          <w:rStyle w:val="StyleTimesNewRoman12ptBold"/>
        </w:rPr>
        <w:t xml:space="preserve">the </w:t>
      </w:r>
      <w:r w:rsidRPr="00741DB7">
        <w:rPr>
          <w:rStyle w:val="StyleTimesNewRoman12ptBold"/>
        </w:rPr>
        <w:t>ills and sicknesses</w:t>
      </w:r>
      <w:r>
        <w:rPr>
          <w:rStyle w:val="StyleTimesNewRoman12ptBold"/>
        </w:rPr>
        <w:t xml:space="preserve"> of past and existing,</w:t>
      </w:r>
      <w:r w:rsidRPr="00741DB7">
        <w:rPr>
          <w:rStyle w:val="StyleTimesNewRoman12ptBold"/>
        </w:rPr>
        <w:t xml:space="preserve"> 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There were also now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treatments</w:t>
      </w:r>
      <w:r w:rsidRPr="00E1638B">
        <w:rPr>
          <w:rStyle w:val="StyleTimesNewRoman12ptBold"/>
        </w:rPr>
        <w:t xml:space="preserve"> </w:t>
      </w:r>
      <w:r>
        <w:rPr>
          <w:rStyle w:val="StyleTimesNewRoman12ptBold"/>
        </w:rPr>
        <w:t>new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That came with the many</w:t>
      </w:r>
      <w:r w:rsidRPr="00E1638B">
        <w:rPr>
          <w:rStyle w:val="StyleTimesNewRoman12ptBoldItalic"/>
          <w:i w:val="0"/>
        </w:rPr>
        <w:t xml:space="preserve"> new</w:t>
      </w:r>
      <w:r>
        <w:rPr>
          <w:rStyle w:val="StyleTimesNewRoman12ptBoldItalic"/>
        </w:rPr>
        <w:t xml:space="preserve"> </w:t>
      </w:r>
      <w:r w:rsidRPr="00741DB7">
        <w:rPr>
          <w:rStyle w:val="StyleTimesNewRoman12ptBoldItalic"/>
        </w:rPr>
        <w:t>dawa</w:t>
      </w:r>
      <w:r>
        <w:rPr>
          <w:rStyle w:val="StyleTimesNewRoman12ptBold"/>
        </w:rPr>
        <w:t xml:space="preserve"> the remedies,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F</w:t>
      </w:r>
      <w:r w:rsidRPr="00741DB7">
        <w:rPr>
          <w:rStyle w:val="StyleTimesNewRoman12ptBold"/>
        </w:rPr>
        <w:t>rom</w:t>
      </w:r>
      <w:r>
        <w:rPr>
          <w:rStyle w:val="StyleTimesNewRoman12ptBold"/>
        </w:rPr>
        <w:t xml:space="preserve"> </w:t>
      </w:r>
      <w:smartTag w:uri="urn:schemas-microsoft-com:office:smarttags" w:element="place">
        <w:smartTag w:uri="urn:schemas-microsoft-com:office:smarttags" w:element="country-region">
          <w:r>
            <w:rPr>
              <w:rStyle w:val="StyleTimesNewRoman12ptBold"/>
            </w:rPr>
            <w:t>India</w:t>
          </w:r>
        </w:smartTag>
      </w:smartTag>
      <w:r>
        <w:rPr>
          <w:rStyle w:val="StyleTimesNewRoman12ptBold"/>
        </w:rPr>
        <w:t xml:space="preserve"> and white man’s patent</w:t>
      </w:r>
      <w:r w:rsidRPr="004F619F">
        <w:rPr>
          <w:rStyle w:val="StyleTimesNewRoman12ptBold"/>
        </w:rPr>
        <w:t xml:space="preserve"> </w:t>
      </w:r>
      <w:r>
        <w:rPr>
          <w:rStyle w:val="StyleTimesNewRoman12ptBold"/>
        </w:rPr>
        <w:t>medicine,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For the churning </w:t>
      </w:r>
      <w:r w:rsidRPr="00741DB7">
        <w:rPr>
          <w:rStyle w:val="StyleTimesNewRoman12ptBoldItalic"/>
        </w:rPr>
        <w:t>maradhi ya tumbo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crooked worm ridden tummy,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There was the yellow castor oil,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foulest of all and smelly,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Not at all the </w:t>
      </w:r>
      <w:r>
        <w:rPr>
          <w:rStyle w:val="StyleTimesNewRoman12ptBold"/>
        </w:rPr>
        <w:t>tiniest bit yummy,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None was there other bitterest</w:t>
      </w:r>
      <w:r>
        <w:rPr>
          <w:rStyle w:val="StyleTimesNewRoman12ptBold"/>
        </w:rPr>
        <w:t xml:space="preserve"> than</w:t>
      </w:r>
      <w:r w:rsidRPr="00741DB7">
        <w:rPr>
          <w:rStyle w:val="StyleTimesNewRoman12ptBold"/>
        </w:rPr>
        <w:t xml:space="preserve"> any,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The yellowish </w:t>
      </w:r>
      <w:r w:rsidRPr="00741DB7">
        <w:rPr>
          <w:rStyle w:val="StyleTimesNewRoman12ptBold"/>
        </w:rPr>
        <w:t>malaria</w:t>
      </w:r>
      <w:r>
        <w:rPr>
          <w:rStyle w:val="StyleTimesNewRoman12ptBold"/>
        </w:rPr>
        <w:t xml:space="preserve"> curing</w:t>
      </w:r>
      <w:r w:rsidRPr="00741DB7">
        <w:rPr>
          <w:rStyle w:val="StyleTimesNewRoman12ptBold"/>
        </w:rPr>
        <w:t xml:space="preserve"> quinine,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For cuts bruises and lacerations,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 b</w:t>
      </w:r>
      <w:r w:rsidRPr="00741DB7">
        <w:rPr>
          <w:rStyle w:val="StyleTimesNewRoman12ptBold"/>
        </w:rPr>
        <w:t>urning liquid in a dark glass bottle tiny,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brown sharp smelling tincture of iodine,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For the muscles stretched aching and tired limbs,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moustachio</w:t>
      </w:r>
      <w:r>
        <w:rPr>
          <w:rStyle w:val="StyleTimesNewRoman12ptBold"/>
        </w:rPr>
        <w:t>e</w:t>
      </w:r>
      <w:r w:rsidRPr="00741DB7">
        <w:rPr>
          <w:rStyle w:val="StyleTimesNewRoman12ptBold"/>
        </w:rPr>
        <w:t>d Sloan’s yellow liniment,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Or the Indian Amrutanjan balm,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 On</w:t>
      </w:r>
      <w:r w:rsidRPr="00741DB7">
        <w:rPr>
          <w:rStyle w:val="StyleTimesNewRoman12ptBold"/>
        </w:rPr>
        <w:t xml:space="preserve"> the hurting aching parts to rub in</w:t>
      </w:r>
      <w:r>
        <w:rPr>
          <w:rStyle w:val="StyleTimesNewRoman12ptBold"/>
        </w:rPr>
        <w:t>,</w:t>
      </w:r>
    </w:p>
    <w:p w:rsidR="00803E07" w:rsidRDefault="00803E07" w:rsidP="001B6E4C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As well Indian medicinal oils and salves, </w:t>
      </w:r>
    </w:p>
    <w:p w:rsidR="00803E07" w:rsidRDefault="00803E07" w:rsidP="001B6E4C">
      <w:pPr>
        <w:jc w:val="center"/>
        <w:rPr>
          <w:rStyle w:val="StyleTimesNewRoman12ptBold"/>
          <w:color w:val="FF0000"/>
        </w:rPr>
      </w:pPr>
      <w:r>
        <w:rPr>
          <w:noProof/>
          <w:lang w:eastAsia="en-GB"/>
        </w:rPr>
        <w:pict>
          <v:shape id="Picture 34" o:spid="_x0000_s1039" type="#_x0000_t75" alt="Keens mustardWhitebgrnd.jpg" style="position:absolute;left:0;text-align:left;margin-left:284.2pt;margin-top:90.8pt;width:165.6pt;height:221.35pt;rotation:-654730fd;z-index:251662848;visibility:visible">
            <v:imagedata r:id="rId20" o:title=""/>
            <w10:wrap type="topAndBottom"/>
          </v:shape>
        </w:pict>
      </w:r>
      <w:r>
        <w:rPr>
          <w:rStyle w:val="StyleTimesNewRoman12ptBold"/>
        </w:rPr>
        <w:t>Or cotton cloth plasters of mustard or turmeric.</w:t>
      </w:r>
      <w:r w:rsidRPr="00AC274C">
        <w:rPr>
          <w:rStyle w:val="StyleTimesNewRoman12ptBold"/>
          <w:color w:val="FF0000"/>
        </w:rPr>
        <w:t xml:space="preserve"> </w:t>
      </w:r>
    </w:p>
    <w:p w:rsidR="00803E07" w:rsidRDefault="00803E07" w:rsidP="00DC2821">
      <w:pPr>
        <w:rPr>
          <w:rStyle w:val="StyleTimesNewRoman12ptBold"/>
          <w:color w:val="FF0000"/>
        </w:rPr>
      </w:pPr>
      <w:r>
        <w:rPr>
          <w:noProof/>
          <w:lang w:eastAsia="en-GB"/>
        </w:rPr>
        <w:pict>
          <v:shape id="Picture 36" o:spid="_x0000_s1040" type="#_x0000_t75" alt="SLOANSliniment.jpg" style="position:absolute;margin-left:-6pt;margin-top:68.65pt;width:210.95pt;height:240.05pt;rotation:724733fd;z-index:251663872;visibility:visible">
            <v:imagedata r:id="rId21" o:title=""/>
            <w10:wrap type="topAndBottom"/>
          </v:shape>
        </w:pict>
      </w:r>
    </w:p>
    <w:p w:rsidR="00803E07" w:rsidRDefault="00803E07" w:rsidP="00DC2821">
      <w:pPr>
        <w:jc w:val="center"/>
        <w:rPr>
          <w:rStyle w:val="StyleTimesNewRoman12ptBoldItalic"/>
        </w:rPr>
      </w:pPr>
    </w:p>
    <w:p w:rsidR="00803E07" w:rsidRDefault="00803E07" w:rsidP="00DC2821">
      <w:pPr>
        <w:jc w:val="center"/>
        <w:rPr>
          <w:rStyle w:val="StyleTimesNewRoman12ptBoldItalic"/>
        </w:rPr>
      </w:pPr>
    </w:p>
    <w:p w:rsidR="00803E07" w:rsidRDefault="00803E07" w:rsidP="00DC2821">
      <w:pPr>
        <w:jc w:val="center"/>
        <w:rPr>
          <w:rStyle w:val="StyleTimesNewRoman12ptBoldItalic"/>
        </w:rPr>
      </w:pPr>
    </w:p>
    <w:p w:rsidR="00803E07" w:rsidRDefault="00803E07" w:rsidP="00DC2821">
      <w:pPr>
        <w:jc w:val="center"/>
        <w:rPr>
          <w:rStyle w:val="StyleTimesNewRoman12ptBoldItalic"/>
        </w:rPr>
      </w:pPr>
    </w:p>
    <w:p w:rsidR="00803E07" w:rsidRPr="00741DB7" w:rsidRDefault="00803E07" w:rsidP="00DC2821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The </w:t>
      </w:r>
      <w:r>
        <w:rPr>
          <w:rStyle w:val="StyleTimesNewRoman12ptBold"/>
        </w:rPr>
        <w:t xml:space="preserve">new </w:t>
      </w:r>
      <w:r w:rsidRPr="00741DB7">
        <w:rPr>
          <w:rStyle w:val="StyleTimesNewRoman12ptBold"/>
        </w:rPr>
        <w:t>aluminium</w:t>
      </w:r>
      <w:r>
        <w:rPr>
          <w:rStyle w:val="StyleTimesNewRoman12ptBold"/>
        </w:rPr>
        <w:t xml:space="preserve"> saucepan</w:t>
      </w:r>
      <w:r w:rsidRPr="00741DB7">
        <w:rPr>
          <w:rStyle w:val="StyleTimesNewRoman12ptBoldItalic"/>
        </w:rPr>
        <w:t xml:space="preserve"> sufuria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As well the three legged cast iron pots,</w:t>
      </w:r>
    </w:p>
    <w:p w:rsidR="00803E07" w:rsidRDefault="00803E07" w:rsidP="007617F2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And other such metal utensils,</w:t>
      </w:r>
      <w:r w:rsidRPr="007617F2">
        <w:rPr>
          <w:rStyle w:val="StyleTimesNewRoman12ptBold"/>
        </w:rPr>
        <w:t xml:space="preserve"> </w:t>
      </w:r>
    </w:p>
    <w:p w:rsidR="00803E07" w:rsidRPr="00741DB7" w:rsidRDefault="00803E07" w:rsidP="007617F2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 xml:space="preserve">Of the olden </w:t>
      </w:r>
      <w:r w:rsidRPr="00741DB7">
        <w:rPr>
          <w:rStyle w:val="StyleTimesNewRoman12ptBold"/>
        </w:rPr>
        <w:t xml:space="preserve">pots </w:t>
      </w:r>
      <w:r>
        <w:rPr>
          <w:rStyle w:val="StyleTimesNewRoman12ptBold"/>
        </w:rPr>
        <w:t xml:space="preserve">and </w:t>
      </w:r>
      <w:r w:rsidRPr="00741DB7">
        <w:rPr>
          <w:rStyle w:val="StyleTimesNewRoman12ptBold"/>
        </w:rPr>
        <w:t>the ancient wares</w:t>
      </w:r>
      <w:r>
        <w:rPr>
          <w:rStyle w:val="StyleTimesNewRoman12ptBold"/>
        </w:rPr>
        <w:t>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Crafted from hollowed gourd wood and earth</w:t>
      </w:r>
      <w:r w:rsidRPr="00741DB7">
        <w:rPr>
          <w:rStyle w:val="StyleTimesNewRoman12ptBold"/>
        </w:rPr>
        <w:t>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The final end </w:t>
      </w:r>
      <w:r>
        <w:rPr>
          <w:rStyle w:val="StyleTimesNewRoman12ptBold"/>
        </w:rPr>
        <w:t>b</w:t>
      </w:r>
      <w:r w:rsidRPr="00741DB7">
        <w:rPr>
          <w:rStyle w:val="StyleTimesNewRoman12ptBold"/>
        </w:rPr>
        <w:t>rought</w:t>
      </w:r>
      <w:r>
        <w:rPr>
          <w:rStyle w:val="StyleTimesNewRoman12ptBold"/>
        </w:rPr>
        <w:t xml:space="preserve"> these,</w:t>
      </w:r>
      <w:r w:rsidRPr="00741DB7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65" o:spid="_x0000_s1041" type="#_x0000_t75" alt="AfricanwomancooksColoured2.jpg" style="position:absolute;left:0;text-align:left;margin-left:0;margin-top:225.55pt;width:235.6pt;height:285.5pt;z-index:251685376;visibility:visible;mso-position-horizontal:center;mso-position-horizontal-relative:margin" o:allowincell="f" o:allowoverlap="f">
            <v:imagedata r:id="rId22" o:title=""/>
            <w10:wrap anchorx="margin"/>
            <w10:anchorlock/>
          </v:shape>
        </w:pict>
      </w:r>
      <w:r>
        <w:rPr>
          <w:noProof/>
          <w:lang w:eastAsia="en-GB"/>
        </w:rPr>
        <w:pict>
          <v:shape id="_x0000_s1042" type="#_x0000_t75" alt="8.ALUMINUM POT2.JPG" style="position:absolute;left:0;text-align:left;margin-left:28.85pt;margin-top:70.6pt;width:110.55pt;height:96.2pt;rotation:748270fd;z-index:251679232;visibility:visible">
            <v:imagedata r:id="rId23" o:title=""/>
            <w10:wrap type="topAndBottom"/>
          </v:shape>
        </w:pict>
      </w:r>
      <w:r>
        <w:rPr>
          <w:rStyle w:val="StyleTimesNewRoman12ptBold"/>
        </w:rPr>
        <w:t>Changed in bush and huts</w:t>
      </w:r>
      <w:r w:rsidRPr="004C180D">
        <w:rPr>
          <w:rStyle w:val="StyleTimesNewRoman12ptBold"/>
        </w:rPr>
        <w:t xml:space="preserve"> </w:t>
      </w:r>
      <w:r>
        <w:rPr>
          <w:rStyle w:val="StyleTimesNewRoman12ptBold"/>
        </w:rPr>
        <w:t>old cooking habits,</w:t>
      </w:r>
    </w:p>
    <w:p w:rsidR="00803E07" w:rsidRDefault="00803E07" w:rsidP="008657A4">
      <w:pPr>
        <w:jc w:val="center"/>
        <w:outlineLvl w:val="0"/>
        <w:rPr>
          <w:rFonts w:ascii="Times New Roman" w:hAnsi="Times New Roman"/>
          <w:b/>
          <w:bCs/>
          <w:noProof/>
          <w:sz w:val="24"/>
          <w:lang w:val="en-AU" w:eastAsia="en-AU"/>
        </w:rPr>
      </w:pPr>
      <w:r>
        <w:rPr>
          <w:noProof/>
          <w:lang w:eastAsia="en-GB"/>
        </w:rPr>
        <w:pict>
          <v:shape id="Picture 30" o:spid="_x0000_s1043" type="#_x0000_t75" alt="Castironcookingpot4brown.jpg" style="position:absolute;left:0;text-align:left;margin-left:174.5pt;margin-top:35.1pt;width:123pt;height:108.15pt;z-index:251678208;visibility:visible">
            <v:imagedata r:id="rId24" o:title=""/>
            <w10:wrap type="topAndBottom"/>
          </v:shape>
        </w:pict>
      </w:r>
      <w:r>
        <w:rPr>
          <w:noProof/>
          <w:lang w:eastAsia="en-GB"/>
        </w:rPr>
        <w:pict>
          <v:shape id="Picture 9" o:spid="_x0000_s1044" type="#_x0000_t75" alt="Earthen cooking pot2.jpg" style="position:absolute;left:0;text-align:left;margin-left:318.5pt;margin-top:35.1pt;width:132.75pt;height:117pt;z-index:251677184;visibility:visible">
            <v:imagedata r:id="rId25" o:title=""/>
            <w10:wrap type="topAndBottom"/>
          </v:shape>
        </w:pict>
      </w:r>
    </w:p>
    <w:p w:rsidR="00803E07" w:rsidRDefault="00803E07" w:rsidP="008657A4">
      <w:pPr>
        <w:jc w:val="center"/>
        <w:outlineLvl w:val="0"/>
        <w:rPr>
          <w:rFonts w:ascii="Times New Roman" w:hAnsi="Times New Roman"/>
          <w:b/>
          <w:bCs/>
          <w:noProof/>
          <w:sz w:val="24"/>
          <w:lang w:val="en-AU" w:eastAsia="en-AU"/>
        </w:rPr>
      </w:pPr>
    </w:p>
    <w:p w:rsidR="00803E07" w:rsidRDefault="00803E07" w:rsidP="008657A4">
      <w:pPr>
        <w:jc w:val="center"/>
        <w:outlineLvl w:val="0"/>
        <w:rPr>
          <w:rFonts w:ascii="Times New Roman" w:hAnsi="Times New Roman"/>
          <w:b/>
          <w:bCs/>
          <w:noProof/>
          <w:sz w:val="24"/>
          <w:lang w:val="en-AU" w:eastAsia="en-AU"/>
        </w:rPr>
      </w:pPr>
    </w:p>
    <w:p w:rsidR="00803E07" w:rsidRDefault="00803E07" w:rsidP="008657A4">
      <w:pPr>
        <w:jc w:val="center"/>
        <w:outlineLvl w:val="0"/>
        <w:rPr>
          <w:rFonts w:ascii="Times New Roman" w:hAnsi="Times New Roman"/>
          <w:b/>
          <w:bCs/>
          <w:noProof/>
          <w:sz w:val="24"/>
          <w:lang w:val="en-AU" w:eastAsia="en-AU"/>
        </w:rPr>
      </w:pPr>
    </w:p>
    <w:p w:rsidR="00803E07" w:rsidRDefault="00803E07" w:rsidP="008657A4">
      <w:pPr>
        <w:jc w:val="center"/>
        <w:outlineLvl w:val="0"/>
        <w:rPr>
          <w:rFonts w:ascii="Times New Roman" w:hAnsi="Times New Roman"/>
          <w:b/>
          <w:bCs/>
          <w:noProof/>
          <w:sz w:val="24"/>
          <w:lang w:val="en-AU" w:eastAsia="en-AU"/>
        </w:rPr>
      </w:pPr>
    </w:p>
    <w:p w:rsidR="00803E07" w:rsidRDefault="00803E07" w:rsidP="008657A4">
      <w:pPr>
        <w:jc w:val="center"/>
        <w:outlineLvl w:val="0"/>
        <w:rPr>
          <w:rFonts w:ascii="Times New Roman" w:hAnsi="Times New Roman"/>
          <w:b/>
          <w:bCs/>
          <w:noProof/>
          <w:sz w:val="24"/>
          <w:lang w:val="en-AU" w:eastAsia="en-AU"/>
        </w:rPr>
      </w:pPr>
    </w:p>
    <w:p w:rsidR="00803E07" w:rsidRDefault="00803E07" w:rsidP="008657A4">
      <w:pPr>
        <w:jc w:val="center"/>
        <w:outlineLvl w:val="0"/>
        <w:rPr>
          <w:rFonts w:ascii="Times New Roman" w:hAnsi="Times New Roman"/>
          <w:b/>
          <w:bCs/>
          <w:noProof/>
          <w:sz w:val="24"/>
          <w:lang w:val="en-AU" w:eastAsia="en-AU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>
        <w:rPr>
          <w:noProof/>
          <w:lang w:eastAsia="en-GB"/>
        </w:rPr>
        <w:pict>
          <v:shape id="Picture 26" o:spid="_x0000_s1045" type="#_x0000_t75" alt="tablespoonsWhiteBkgrnd.jpg" style="position:absolute;left:0;text-align:left;margin-left:322pt;margin-top:136.4pt;width:118.55pt;height:85.2pt;rotation:-566871fd;z-index:251660800;visibility:visible;mso-position-horizontal-relative:margin" o:allowincell="f" o:allowoverlap="f">
            <v:imagedata r:id="rId26" o:title=""/>
            <w10:wrap anchorx="margin"/>
            <w10:anchorlock/>
          </v:shape>
        </w:pict>
      </w:r>
      <w:r w:rsidRPr="00741DB7">
        <w:rPr>
          <w:rStyle w:val="StyleTimesNewRoman12ptBold"/>
        </w:rPr>
        <w:t xml:space="preserve">The shiny small and big </w:t>
      </w:r>
      <w:r w:rsidRPr="00741DB7">
        <w:rPr>
          <w:rStyle w:val="StyleTimesNewRoman12ptBoldItalic"/>
        </w:rPr>
        <w:t>kijiko,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gleaming metal spoon</w: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To stir and eat with into use</w:t>
      </w:r>
      <w:r w:rsidRPr="00311522"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daily,</w:t>
      </w:r>
    </w:p>
    <w:p w:rsidR="00803E07" w:rsidRDefault="00803E07" w:rsidP="004C180D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_x0000_s1046" type="#_x0000_t75" alt="enamel teapot.jpg" style="position:absolute;left:0;text-align:left;margin-left:174.9pt;margin-top:41.5pt;width:115.7pt;height:115.5pt;z-index:251680256;visibility:visible">
            <v:imagedata r:id="rId27" o:title=""/>
            <w10:wrap type="topAndBottom"/>
          </v:shape>
        </w:pict>
      </w:r>
      <w:r>
        <w:rPr>
          <w:noProof/>
          <w:lang w:eastAsia="en-GB"/>
        </w:rPr>
        <w:pict>
          <v:shape id="Picture 61" o:spid="_x0000_s1047" type="#_x0000_t75" alt="3a enamel_crockeryWhite bckground.jpg" style="position:absolute;left:0;text-align:left;margin-left:30.95pt;margin-top:61.45pt;width:143.55pt;height:95.5pt;rotation:799587fd;z-index:251681280;visibility:visible">
            <v:imagedata r:id="rId28" o:title=""/>
            <w10:wrap type="topAndBottom"/>
          </v:shape>
        </w:pict>
      </w:r>
      <w:r>
        <w:rPr>
          <w:rStyle w:val="StyleTimesNewRoman12ptBold"/>
        </w:rPr>
        <w:t>C</w:t>
      </w:r>
      <w:r w:rsidRPr="00741DB7">
        <w:rPr>
          <w:rStyle w:val="StyleTimesNewRoman12ptBold"/>
        </w:rPr>
        <w:t xml:space="preserve">ame </w:t>
      </w:r>
      <w:r>
        <w:rPr>
          <w:rStyle w:val="StyleTimesNewRoman12ptBold"/>
        </w:rPr>
        <w:t xml:space="preserve">so very quickly </w:t>
      </w:r>
      <w:r w:rsidRPr="00741DB7">
        <w:rPr>
          <w:rStyle w:val="StyleTimesNewRoman12ptBold"/>
        </w:rPr>
        <w:t>and so very early,</w:t>
      </w:r>
    </w:p>
    <w:p w:rsidR="00803E07" w:rsidRDefault="00803E07" w:rsidP="00ED3B3B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 xml:space="preserve">For the enamel tea pots </w:t>
      </w:r>
      <w:r w:rsidRPr="00741DB7">
        <w:rPr>
          <w:rStyle w:val="StyleTimesNewRoman12ptBoldItalic"/>
        </w:rPr>
        <w:t>birika,</w:t>
      </w:r>
      <w:r>
        <w:rPr>
          <w:rStyle w:val="StyleTimesNewRoman12ptBoldItalic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And the colourful </w:t>
      </w:r>
      <w:r w:rsidRPr="00741DB7">
        <w:rPr>
          <w:rStyle w:val="StyleTimesNewRoman12ptBoldItalic"/>
        </w:rPr>
        <w:t>kikombe</w:t>
      </w:r>
      <w:r w:rsidRPr="00741DB7">
        <w:rPr>
          <w:rStyle w:val="StyleTimesNewRoman12ptBold"/>
        </w:rPr>
        <w:t xml:space="preserve"> the mugs,</w:t>
      </w:r>
      <w:r w:rsidRPr="005C6D9C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As well the many coloured enamel plates</w:t>
      </w:r>
      <w:r w:rsidRPr="00CC5F3B">
        <w:rPr>
          <w:rStyle w:val="StyleTimesNewRoman12ptBold"/>
          <w:i/>
        </w:rPr>
        <w:t xml:space="preserve"> </w:t>
      </w:r>
      <w:r>
        <w:rPr>
          <w:rStyle w:val="StyleTimesNewRoman12ptBold"/>
        </w:rPr>
        <w:t>the</w:t>
      </w:r>
      <w:r w:rsidRPr="00CC5F3B">
        <w:rPr>
          <w:rStyle w:val="StyleTimesNewRoman12ptBold"/>
          <w:i/>
        </w:rPr>
        <w:t xml:space="preserve"> sahani</w:t>
      </w:r>
      <w:r>
        <w:rPr>
          <w:rStyle w:val="StyleTimesNewRoman12ptBold"/>
        </w:rPr>
        <w:t>,</w:t>
      </w:r>
      <w:r w:rsidRPr="005C6D9C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Of</w:t>
      </w:r>
      <w:r>
        <w:rPr>
          <w:rStyle w:val="StyleTimesNewRoman12ptBold"/>
        </w:rPr>
        <w:t xml:space="preserve"> the old eating boards and banana leaf platters,</w:t>
      </w:r>
    </w:p>
    <w:p w:rsidR="00803E07" w:rsidRDefault="00803E07" w:rsidP="00B928D3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And </w:t>
      </w:r>
      <w:r w:rsidRPr="00741DB7">
        <w:rPr>
          <w:rStyle w:val="StyleTimesNewRoman12ptBold"/>
        </w:rPr>
        <w:t>the half cut drinking</w:t>
      </w:r>
      <w:r>
        <w:rPr>
          <w:rStyle w:val="StyleTimesNewRoman12ptBold"/>
        </w:rPr>
        <w:t xml:space="preserve"> coconut shells and gourds,</w:t>
      </w:r>
      <w:r w:rsidRPr="005C6D9C">
        <w:rPr>
          <w:rStyle w:val="StyleTimesNewRoman12ptBold"/>
        </w:rPr>
        <w:t xml:space="preserve"> </w:t>
      </w:r>
    </w:p>
    <w:p w:rsidR="00803E07" w:rsidRDefault="00803E07" w:rsidP="00704056">
      <w:pPr>
        <w:jc w:val="center"/>
        <w:rPr>
          <w:rStyle w:val="StyleTimesNewRoman12ptBold"/>
        </w:rPr>
      </w:pPr>
      <w:r>
        <w:rPr>
          <w:rStyle w:val="StyleTimesNewRoman12ptBold"/>
        </w:rPr>
        <w:t>It all b</w:t>
      </w:r>
      <w:r w:rsidRPr="00741DB7">
        <w:rPr>
          <w:rStyle w:val="StyleTimesNewRoman12ptBold"/>
        </w:rPr>
        <w:t>rought demise</w:t>
      </w:r>
      <w:r w:rsidRPr="00566DE5"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rapid</w:t>
      </w:r>
      <w:r>
        <w:rPr>
          <w:rStyle w:val="StyleTimesNewRoman12ptBold"/>
        </w:rPr>
        <w:t>,</w:t>
      </w:r>
      <w:r>
        <w:rPr>
          <w:noProof/>
          <w:lang w:eastAsia="en-GB"/>
        </w:rPr>
        <w:pict>
          <v:shape id="Picture 46" o:spid="_x0000_s1048" type="#_x0000_t75" alt="Simba-chai-tea sachets 2 YELLOWCaption.jpg" style="position:absolute;left:0;text-align:left;margin-left:111.5pt;margin-top:542.25pt;width:215.85pt;height:140.25pt;z-index:251653632;visibility:visible;mso-position-horizontal-relative:margin;mso-position-vertical-relative:page" o:allowincell="f" o:allowoverlap="f">
            <v:imagedata r:id="rId29" o:title=""/>
            <w10:wrap anchorx="margin" anchory="page"/>
            <w10:anchorlock/>
          </v:shape>
        </w:pict>
      </w:r>
    </w:p>
    <w:p w:rsidR="00803E07" w:rsidRPr="00741DB7" w:rsidRDefault="00803E07" w:rsidP="00704056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For now </w:t>
      </w:r>
      <w:r w:rsidRPr="00741DB7">
        <w:rPr>
          <w:rStyle w:val="StyleTimesNewRoman12ptBold"/>
        </w:rPr>
        <w:t xml:space="preserve">coffee the </w:t>
      </w:r>
      <w:r w:rsidRPr="00741DB7">
        <w:rPr>
          <w:rStyle w:val="StyleTimesNewRoman12ptBoldItalic"/>
        </w:rPr>
        <w:t>kahawa</w:t>
      </w:r>
      <w:r w:rsidRPr="00741DB7">
        <w:rPr>
          <w:rStyle w:val="StyleTimesNewRoman12ptBold"/>
        </w:rPr>
        <w:t xml:space="preserve"> or </w:t>
      </w:r>
      <w:r w:rsidRPr="00741DB7">
        <w:rPr>
          <w:rStyle w:val="StyleTimesNewRoman12ptBoldItalic"/>
        </w:rPr>
        <w:t xml:space="preserve">chai </w:t>
      </w:r>
      <w:r w:rsidRPr="00741DB7">
        <w:rPr>
          <w:rStyle w:val="StyleTimesNewRoman12ptBold"/>
        </w:rPr>
        <w:t>the tea,</w:t>
      </w:r>
    </w:p>
    <w:p w:rsidR="00803E07" w:rsidRPr="00741DB7" w:rsidRDefault="00803E07" w:rsidP="00704056">
      <w:pPr>
        <w:jc w:val="center"/>
        <w:rPr>
          <w:rStyle w:val="StyleTimesNewRoman12ptBold"/>
        </w:rPr>
      </w:pPr>
      <w:r>
        <w:rPr>
          <w:rStyle w:val="StyleTimesNewRoman12ptBold"/>
        </w:rPr>
        <w:t>Has beco</w:t>
      </w:r>
      <w:r w:rsidRPr="00741DB7">
        <w:rPr>
          <w:rStyle w:val="StyleTimesNewRoman12ptBold"/>
        </w:rPr>
        <w:t>me a morning ritual new,</w:t>
      </w:r>
    </w:p>
    <w:p w:rsidR="00803E07" w:rsidRDefault="00803E07" w:rsidP="00704056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 daily invigorating treat</w:t>
      </w:r>
      <w:r>
        <w:rPr>
          <w:rStyle w:val="StyleTimesNewRoman12ptBold"/>
        </w:rPr>
        <w:t>,</w:t>
      </w:r>
    </w:p>
    <w:p w:rsidR="00803E07" w:rsidRPr="00741DB7" w:rsidRDefault="00803E07" w:rsidP="00704056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With a wheaten</w:t>
      </w:r>
      <w:r>
        <w:rPr>
          <w:rStyle w:val="StyleTimesNewRoman12ptBold"/>
        </w:rPr>
        <w:t xml:space="preserve"> ghee smeared chapatti or two.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7F1C94">
      <w:pPr>
        <w:jc w:val="center"/>
        <w:outlineLvl w:val="0"/>
        <w:rPr>
          <w:rStyle w:val="StyleTimesNewRoman12ptBoldItalic"/>
        </w:rPr>
      </w:pPr>
    </w:p>
    <w:p w:rsidR="00803E07" w:rsidRDefault="00803E07" w:rsidP="007F1C94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7F1C9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7F1C9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7F1C9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The red blue and yellow designed</w:t>
      </w:r>
      <w:r>
        <w:rPr>
          <w:rStyle w:val="StyleTimesNewRoman12ptBold"/>
          <w:i/>
        </w:rPr>
        <w:t xml:space="preserve"> sinia </w:t>
      </w:r>
      <w:r>
        <w:rPr>
          <w:rStyle w:val="StyleTimesNewRoman12ptBold"/>
        </w:rPr>
        <w:t>the large enamel platters,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Now in huts </w:t>
      </w:r>
      <w:r w:rsidRPr="00B928D3">
        <w:rPr>
          <w:rStyle w:val="StyleTimesNewRoman12ptBold"/>
          <w:i/>
        </w:rPr>
        <w:t xml:space="preserve">shambas </w:t>
      </w:r>
      <w:r>
        <w:rPr>
          <w:rStyle w:val="StyleTimesNewRoman12ptBold"/>
        </w:rPr>
        <w:t xml:space="preserve">farming plots and </w:t>
      </w:r>
      <w:r w:rsidRPr="00DB4D41">
        <w:rPr>
          <w:rStyle w:val="StyleTimesNewRoman12ptBold"/>
          <w:i/>
        </w:rPr>
        <w:t>soko</w:t>
      </w:r>
      <w:r>
        <w:rPr>
          <w:rStyle w:val="StyleTimesNewRoman12ptBold"/>
        </w:rPr>
        <w:t xml:space="preserve"> the markets,</w:t>
      </w:r>
    </w:p>
    <w:p w:rsidR="00803E07" w:rsidRDefault="00803E07" w:rsidP="00DB4D41">
      <w:pPr>
        <w:jc w:val="center"/>
        <w:rPr>
          <w:rStyle w:val="StyleTimesNewRoman12ptBold"/>
        </w:rPr>
      </w:pPr>
      <w:r w:rsidRPr="00DB4D41">
        <w:rPr>
          <w:rStyle w:val="StyleTimesNewRoman12ptBold"/>
          <w:i/>
        </w:rPr>
        <w:t>Wanawake ya soko</w:t>
      </w:r>
      <w:r>
        <w:rPr>
          <w:rStyle w:val="StyleTimesNewRoman12ptBold"/>
        </w:rPr>
        <w:t xml:space="preserve"> the market women and hawkers in street,</w:t>
      </w:r>
    </w:p>
    <w:p w:rsidR="00803E07" w:rsidRDefault="00803E07" w:rsidP="00DB4D41">
      <w:pPr>
        <w:jc w:val="center"/>
        <w:rPr>
          <w:rStyle w:val="StyleTimesNewRoman12ptBold"/>
        </w:rPr>
      </w:pPr>
      <w:r>
        <w:rPr>
          <w:rStyle w:val="StyleTimesNewRoman12ptBold"/>
        </w:rPr>
        <w:t>On colourfully scarf covered heads they bear,</w:t>
      </w:r>
    </w:p>
    <w:p w:rsidR="00803E07" w:rsidRDefault="00803E07" w:rsidP="00DB4D41">
      <w:pPr>
        <w:jc w:val="center"/>
        <w:rPr>
          <w:rStyle w:val="StyleTimesNewRoman12ptBold"/>
        </w:rPr>
      </w:pPr>
      <w:r>
        <w:rPr>
          <w:rStyle w:val="StyleTimesNewRoman12ptBold"/>
        </w:rPr>
        <w:t>With their loud cries of</w:t>
      </w:r>
      <w:r w:rsidRPr="00D0118E">
        <w:rPr>
          <w:rStyle w:val="StyleTimesNewRoman12ptBold"/>
          <w:i/>
        </w:rPr>
        <w:t xml:space="preserve"> korosho </w:t>
      </w:r>
      <w:r>
        <w:rPr>
          <w:rStyle w:val="StyleTimesNewRoman12ptBold"/>
        </w:rPr>
        <w:t xml:space="preserve">kashew and </w:t>
      </w:r>
      <w:r w:rsidRPr="00D0118E">
        <w:rPr>
          <w:rStyle w:val="StyleTimesNewRoman12ptBold"/>
          <w:i/>
        </w:rPr>
        <w:t>tende</w:t>
      </w:r>
      <w:r>
        <w:rPr>
          <w:rStyle w:val="StyleTimesNewRoman12ptBold"/>
        </w:rPr>
        <w:t xml:space="preserve"> dates,</w:t>
      </w:r>
    </w:p>
    <w:p w:rsidR="00803E07" w:rsidRPr="00B928D3" w:rsidRDefault="00803E07" w:rsidP="00DB4D41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62" o:spid="_x0000_s1049" type="#_x0000_t75" alt="Enamel platterWhitebkground.jpg" style="position:absolute;left:0;text-align:left;margin-left:0;margin-top:41.1pt;width:6in;height:130.5pt;z-index:251682304;visibility:visible;mso-position-horizontal:center;mso-position-horizontal-relative:margin" o:allowincell="f" o:allowoverlap="f">
            <v:imagedata r:id="rId30" o:title=""/>
            <w10:wrap anchorx="margin"/>
            <w10:anchorlock/>
          </v:shape>
        </w:pict>
      </w:r>
      <w:r>
        <w:rPr>
          <w:rStyle w:val="StyleTimesNewRoman12ptBold"/>
        </w:rPr>
        <w:t>Their various wares and produce they vend,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Impala and other skins</w:t>
      </w:r>
      <w:r>
        <w:rPr>
          <w:rStyle w:val="StyleTimesNewRoman12ptBold"/>
        </w:rPr>
        <w:t xml:space="preserve"> also</w:t>
      </w:r>
      <w:r w:rsidRPr="00741DB7">
        <w:rPr>
          <w:rStyle w:val="StyleTimesNewRoman12ptBold"/>
        </w:rPr>
        <w:t xml:space="preserve"> were soon discarded,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"/>
        </w:rPr>
        <w:t xml:space="preserve">For cotton </w:t>
      </w:r>
      <w:r w:rsidRPr="00741DB7">
        <w:rPr>
          <w:rStyle w:val="StyleTimesNewRoman12ptBoldItalic"/>
        </w:rPr>
        <w:t xml:space="preserve">shukas </w:t>
      </w:r>
      <w:r w:rsidRPr="00741DB7">
        <w:rPr>
          <w:rStyle w:val="StyleTimesNewRoman12ptBold"/>
        </w:rPr>
        <w:t xml:space="preserve">and </w:t>
      </w:r>
      <w:r w:rsidRPr="00741DB7">
        <w:rPr>
          <w:rStyle w:val="StyleTimesNewRoman12ptBoldItalic"/>
        </w:rPr>
        <w:t>kitenges</w:t>
      </w:r>
      <w:r w:rsidRPr="00741DB7">
        <w:rPr>
          <w:rStyle w:val="StyleTimesNewRoman12ptBold"/>
        </w:rPr>
        <w:t xml:space="preserve"> as wraps,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Of designs and patterns in brilliant colours</w:t>
      </w:r>
      <w:r>
        <w:rPr>
          <w:rStyle w:val="StyleTimesNewRoman12ptBold"/>
        </w:rPr>
        <w:t xml:space="preserve"> variegated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With l</w:t>
      </w:r>
      <w:r>
        <w:rPr>
          <w:rStyle w:val="StyleTimesNewRoman12ptBold"/>
        </w:rPr>
        <w:t>imerick or a verse at the bottom hem</w:t>
      </w:r>
      <w:r w:rsidRPr="00741DB7">
        <w:rPr>
          <w:rStyle w:val="StyleTimesNewRoman12ptBold"/>
        </w:rPr>
        <w:t>s,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Naku  penda malaika yangu,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Love you my angle,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29" o:spid="_x0000_s1050" type="#_x0000_t75" alt="African leso wrap 2.jpg" style="position:absolute;left:0;text-align:left;margin-left:73.25pt;margin-top:27.3pt;width:325pt;height:125.25pt;z-index:251640320;visibility:visible;mso-position-horizontal-relative:margin" o:allowincell="f" o:allowoverlap="f">
            <v:imagedata r:id="rId31" o:title=""/>
            <w10:wrap anchorx="margin"/>
            <w10:anchorlock/>
          </v:shape>
        </w:pict>
      </w:r>
      <w:r>
        <w:rPr>
          <w:rStyle w:val="StyleTimesNewRoman12ptBold"/>
        </w:rPr>
        <w:t>T</w:t>
      </w:r>
      <w:r w:rsidRPr="00741DB7">
        <w:rPr>
          <w:rStyle w:val="StyleTimesNewRoman12ptBold"/>
        </w:rPr>
        <w:t>h</w:t>
      </w:r>
      <w:r>
        <w:rPr>
          <w:rStyle w:val="StyleTimesNewRoman12ptBold"/>
        </w:rPr>
        <w:t>e attire new by all women now adopted,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Even the Masai</w:t>
      </w:r>
      <w:r>
        <w:rPr>
          <w:rStyle w:val="StyleTimesNewRoman12ptBold"/>
        </w:rPr>
        <w:t xml:space="preserve"> the Samburu and the Turkana men of</w:t>
      </w:r>
      <w:r w:rsidRPr="00741DB7">
        <w:rPr>
          <w:rStyle w:val="StyleTimesNewRoman12ptBold"/>
        </w:rPr>
        <w:t xml:space="preserve"> the plains,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On the </w:t>
      </w:r>
      <w:r w:rsidRPr="00741DB7">
        <w:rPr>
          <w:rStyle w:val="StyleTimesNewRoman12ptBoldItalic"/>
        </w:rPr>
        <w:t>nyika</w:t>
      </w:r>
      <w:r w:rsidRPr="00741DB7">
        <w:rPr>
          <w:rStyle w:val="StyleTimesNewRoman12ptBold"/>
        </w:rPr>
        <w:t xml:space="preserve"> and everywhere else,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Their skin cloaks of old divested,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 fashion bold and new adopted,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 knotted drape of a red </w:t>
      </w:r>
      <w:r w:rsidRPr="00741DB7">
        <w:rPr>
          <w:rStyle w:val="StyleTimesNewRoman12ptBoldItalic"/>
        </w:rPr>
        <w:t>blanketi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Bought for mere</w:t>
      </w:r>
      <w:r w:rsidRPr="00741DB7">
        <w:rPr>
          <w:rStyle w:val="StyleTimesNewRoman12ptBoldItalic"/>
        </w:rPr>
        <w:t xml:space="preserve"> rupia</w:t>
      </w:r>
      <w:r w:rsidRPr="00741DB7">
        <w:rPr>
          <w:rStyle w:val="StyleTimesNewRoman12ptBold"/>
        </w:rPr>
        <w:t xml:space="preserve"> </w:t>
      </w:r>
      <w:r w:rsidRPr="00741DB7">
        <w:rPr>
          <w:rStyle w:val="StyleTimesNewRoman12ptBoldItalic"/>
        </w:rPr>
        <w:t>mbili,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noProof/>
          <w:lang w:eastAsia="en-GB"/>
        </w:rPr>
        <w:pict>
          <v:shape id="Picture 47" o:spid="_x0000_s1051" type="#_x0000_t75" alt="9Red blanket2.jpg" style="position:absolute;left:0;text-align:left;margin-left:52pt;margin-top:24.6pt;width:329.25pt;height:150.3pt;z-index:251654656;visibility:visible;mso-position-horizontal-relative:margin" o:allowincell="f" o:allowoverlap="f">
            <v:imagedata r:id="rId32" o:title=""/>
            <w10:wrap anchorx="margin"/>
            <w10:anchorlock/>
          </v:shape>
        </w:pict>
      </w:r>
      <w:r w:rsidRPr="00741DB7">
        <w:rPr>
          <w:rStyle w:val="StyleTimesNewRoman12ptBold"/>
        </w:rPr>
        <w:t>At the small</w:t>
      </w:r>
      <w:r>
        <w:rPr>
          <w:rStyle w:val="StyleTimesNewRoman12ptBold"/>
        </w:rPr>
        <w:t xml:space="preserve"> Indian shop</w:t>
      </w:r>
      <w:r w:rsidRPr="00741DB7">
        <w:rPr>
          <w:rStyle w:val="StyleTimesNewRoman12ptBold"/>
        </w:rPr>
        <w:t xml:space="preserve"> </w:t>
      </w:r>
      <w:r w:rsidRPr="00741DB7">
        <w:rPr>
          <w:rStyle w:val="StyleTimesNewRoman12ptBoldItalic"/>
        </w:rPr>
        <w:t>duka y</w:t>
      </w:r>
      <w:r w:rsidRPr="00741DB7">
        <w:rPr>
          <w:rStyle w:val="StyleTimesNewRoman12ptBold"/>
        </w:rPr>
        <w:t xml:space="preserve">a </w:t>
      </w:r>
      <w:r w:rsidRPr="00741DB7">
        <w:rPr>
          <w:rStyle w:val="StyleTimesNewRoman12ptBoldItalic"/>
        </w:rPr>
        <w:t>mhindi.</w:t>
      </w:r>
    </w:p>
    <w:p w:rsidR="00803E07" w:rsidRDefault="00803E07" w:rsidP="008657A4">
      <w:pPr>
        <w:jc w:val="center"/>
        <w:outlineLvl w:val="0"/>
        <w:rPr>
          <w:rStyle w:val="StyleTimesNewRoman12ptBold"/>
          <w:color w:val="FF0000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  <w:color w:val="FF0000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  <w:color w:val="FF0000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But the mode of dress for many</w:t>
      </w:r>
      <w:r>
        <w:rPr>
          <w:rStyle w:val="StyleTimesNewRoman12ptBold"/>
        </w:rPr>
        <w:t xml:space="preserve"> more across the countries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Once more</w:t>
      </w:r>
      <w:r>
        <w:rPr>
          <w:rStyle w:val="StyleTimesNewRoman12ptBold"/>
        </w:rPr>
        <w:t xml:space="preserve"> again the attire</w:t>
      </w:r>
      <w:r w:rsidRPr="00741DB7">
        <w:rPr>
          <w:rStyle w:val="StyleTimesNewRoman12ptBold"/>
        </w:rPr>
        <w:t xml:space="preserve"> changed,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Another fashion of apparel new </w:t>
      </w:r>
      <w:r w:rsidRPr="00741DB7">
        <w:rPr>
          <w:rStyle w:val="StyleTimesNewRoman12ptBold"/>
        </w:rPr>
        <w:t>now accepted,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Shati</w:t>
      </w:r>
      <w:r w:rsidRPr="00741DB7">
        <w:rPr>
          <w:rStyle w:val="StyleTimesNewRoman12ptBold"/>
        </w:rPr>
        <w:t xml:space="preserve"> sleeved shirt and pants the </w:t>
      </w:r>
      <w:r w:rsidRPr="00741DB7">
        <w:rPr>
          <w:rStyle w:val="StyleTimesNewRoman12ptBoldItalic"/>
        </w:rPr>
        <w:t>seruali,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Almost all men in the land started wearing,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And </w:t>
      </w:r>
      <w:r>
        <w:rPr>
          <w:rStyle w:val="StyleTimesNewRoman12ptBold"/>
          <w:i/>
        </w:rPr>
        <w:t>mamas</w:t>
      </w:r>
      <w:r>
        <w:rPr>
          <w:rStyle w:val="StyleTimesNewRoman12ptBold"/>
        </w:rPr>
        <w:t xml:space="preserve"> the women too,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 Their worn ochre robes and string skirts</w:t>
      </w:r>
      <w:r w:rsidRPr="000C089F">
        <w:rPr>
          <w:rStyle w:val="StyleTimesNewRoman12ptBold"/>
        </w:rPr>
        <w:t xml:space="preserve"> </w:t>
      </w:r>
      <w:r>
        <w:rPr>
          <w:rStyle w:val="StyleTimesNewRoman12ptBold"/>
        </w:rPr>
        <w:t xml:space="preserve">of past, </w:t>
      </w:r>
    </w:p>
    <w:p w:rsidR="00803E07" w:rsidRDefault="00803E07" w:rsidP="008657A4">
      <w:pPr>
        <w:jc w:val="center"/>
        <w:rPr>
          <w:rFonts w:ascii="Times New Roman" w:hAnsi="Times New Roman"/>
          <w:b/>
          <w:bCs/>
          <w:noProof/>
          <w:sz w:val="24"/>
          <w:lang w:val="en-AU" w:eastAsia="en-AU"/>
        </w:rPr>
      </w:pPr>
      <w:r>
        <w:rPr>
          <w:rStyle w:val="StyleTimesNewRoman12ptBold"/>
        </w:rPr>
        <w:t>They replaced</w:t>
      </w:r>
      <w:r>
        <w:rPr>
          <w:rFonts w:ascii="Times New Roman" w:hAnsi="Times New Roman"/>
          <w:b/>
          <w:bCs/>
          <w:noProof/>
          <w:sz w:val="24"/>
          <w:lang w:val="en-AU" w:eastAsia="en-AU"/>
        </w:rPr>
        <w:t xml:space="preserve"> </w:t>
      </w:r>
      <w:r>
        <w:rPr>
          <w:rStyle w:val="StyleTimesNewRoman12ptBold"/>
        </w:rPr>
        <w:t xml:space="preserve">with colourful </w:t>
      </w:r>
      <w:r w:rsidRPr="006C66AC">
        <w:rPr>
          <w:rStyle w:val="StyleTimesNewRoman12ptBold"/>
          <w:i/>
        </w:rPr>
        <w:t>nguo</w:t>
      </w:r>
      <w:r w:rsidRPr="00A6197A">
        <w:rPr>
          <w:rStyle w:val="StyleTimesNewRoman12ptBold"/>
          <w:i/>
        </w:rPr>
        <w:t xml:space="preserve"> nzuri</w:t>
      </w:r>
      <w:r>
        <w:rPr>
          <w:rStyle w:val="StyleTimesNewRoman12ptBold"/>
        </w:rPr>
        <w:t xml:space="preserve"> ,</w:t>
      </w:r>
      <w:r w:rsidRPr="003F68DE">
        <w:rPr>
          <w:rFonts w:ascii="Times New Roman" w:hAnsi="Times New Roman"/>
          <w:b/>
          <w:bCs/>
          <w:noProof/>
          <w:sz w:val="24"/>
          <w:lang w:val="en-AU" w:eastAsia="en-AU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Pretty cotton drapes and dresses.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540AB1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Default="00803E07" w:rsidP="00540AB1">
      <w:pPr>
        <w:jc w:val="center"/>
        <w:rPr>
          <w:rFonts w:ascii="Times New Roman" w:hAnsi="Times New Roman"/>
          <w:b/>
          <w:bCs/>
          <w:i/>
          <w:iCs/>
          <w:noProof/>
          <w:sz w:val="24"/>
          <w:lang w:val="en-AU" w:eastAsia="en-AU"/>
        </w:rPr>
      </w:pPr>
      <w:r w:rsidRPr="00741DB7">
        <w:rPr>
          <w:rStyle w:val="StyleTimesNewRoman12ptBoldItalic"/>
        </w:rPr>
        <w:t>An Indian dukawala,</w:t>
      </w:r>
      <w:r w:rsidRPr="003F68DE">
        <w:rPr>
          <w:rFonts w:ascii="Times New Roman" w:hAnsi="Times New Roman"/>
          <w:b/>
          <w:bCs/>
          <w:i/>
          <w:iCs/>
          <w:noProof/>
          <w:sz w:val="24"/>
          <w:lang w:val="en-AU" w:eastAsia="en-AU"/>
        </w:rPr>
        <w:t xml:space="preserve"> </w:t>
      </w:r>
    </w:p>
    <w:p w:rsidR="00803E07" w:rsidRPr="00741DB7" w:rsidRDefault="00803E07" w:rsidP="00540AB1">
      <w:pPr>
        <w:jc w:val="center"/>
        <w:rPr>
          <w:rStyle w:val="StyleTimesNewRoman12ptBoldItalic"/>
        </w:rPr>
      </w:pPr>
      <w:r>
        <w:rPr>
          <w:noProof/>
          <w:lang w:eastAsia="en-GB"/>
        </w:rPr>
        <w:pict>
          <v:shape id="Picture 31" o:spid="_x0000_s1052" type="#_x0000_t75" alt="10 white shirt.jpg" style="position:absolute;left:0;text-align:left;margin-left:47.25pt;margin-top:63.45pt;width:86.95pt;height:86.95pt;rotation:698347fd;z-index:251683328;visibility:visible">
            <v:imagedata r:id="rId33" o:title=""/>
            <w10:wrap type="topAndBottom"/>
          </v:shape>
        </w:pict>
      </w:r>
      <w:r>
        <w:rPr>
          <w:noProof/>
          <w:lang w:eastAsia="en-GB"/>
        </w:rPr>
        <w:pict>
          <v:shape id="Picture 32" o:spid="_x0000_s1053" type="#_x0000_t75" alt="cotton-shorts.jpg" style="position:absolute;left:0;text-align:left;margin-left:323pt;margin-top:59.25pt;width:116.2pt;height:102.95pt;rotation:-668357fd;z-index:251641344;visibility:visible">
            <v:imagedata r:id="rId34" o:title=""/>
            <w10:wrap type="topAndBottom"/>
          </v:shape>
        </w:pict>
      </w:r>
      <w:r>
        <w:rPr>
          <w:noProof/>
          <w:lang w:eastAsia="en-GB"/>
        </w:rPr>
        <w:pict>
          <v:shape id="Picture 48" o:spid="_x0000_s1054" type="#_x0000_t75" alt="cotton pantsKHAKI.jpg" style="position:absolute;left:0;text-align:left;margin-left:128.1pt;margin-top:56.2pt;width:115.5pt;height:115.5pt;z-index:251684352;visibility:visible">
            <v:imagedata r:id="rId35" o:title=""/>
            <w10:wrap type="topAndBottom"/>
          </v:shape>
        </w:pict>
      </w:r>
      <w:r>
        <w:rPr>
          <w:noProof/>
          <w:lang w:eastAsia="en-GB"/>
        </w:rPr>
        <w:pict>
          <v:shape id="Picture 37" o:spid="_x0000_s1055" type="#_x0000_t75" alt="Cotton-dress.jpg" style="position:absolute;left:0;text-align:left;margin-left:249.5pt;margin-top:49.45pt;width:81.75pt;height:122.25pt;z-index:251642368;visibility:visible">
            <v:imagedata r:id="rId36" o:title=""/>
            <w10:wrap type="topAndBottom"/>
          </v:shape>
        </w:pict>
      </w:r>
      <w:r>
        <w:rPr>
          <w:rStyle w:val="StyleTimesNewRoman12ptBoldItalic"/>
        </w:rPr>
        <w:t>On the East African plains</w:t>
      </w:r>
    </w:p>
    <w:p w:rsidR="00803E07" w:rsidRDefault="00803E07" w:rsidP="00540AB1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T</w:t>
      </w:r>
      <w:r w:rsidRPr="00741DB7">
        <w:rPr>
          <w:rStyle w:val="StyleTimesNewRoman12ptBold"/>
        </w:rPr>
        <w:t xml:space="preserve">he old hard dry </w:t>
      </w:r>
      <w:r>
        <w:rPr>
          <w:rStyle w:val="StyleTimesNewRoman12ptBold"/>
        </w:rPr>
        <w:t>digging sticks of yore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These too were of use</w:t>
      </w:r>
      <w:r w:rsidRPr="00741DB7">
        <w:rPr>
          <w:rStyle w:val="StyleTimesNewRoman12ptBold"/>
        </w:rPr>
        <w:t xml:space="preserve"> no</w:t>
      </w:r>
      <w:r>
        <w:rPr>
          <w:rStyle w:val="StyleTimesNewRoman12ptBold"/>
        </w:rPr>
        <w:t>t any</w:t>
      </w:r>
      <w:r w:rsidRPr="00741DB7">
        <w:rPr>
          <w:rStyle w:val="StyleTimesNewRoman12ptBold"/>
        </w:rPr>
        <w:t>more,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"/>
        </w:rPr>
        <w:t>Its place now taken by</w:t>
      </w:r>
      <w:r>
        <w:rPr>
          <w:rStyle w:val="StyleTimesNewRoman12ptBold"/>
        </w:rPr>
        <w:t xml:space="preserve"> grey</w:t>
      </w:r>
      <w:r w:rsidRPr="00741DB7">
        <w:rPr>
          <w:rStyle w:val="StyleTimesNewRoman12ptBold"/>
        </w:rPr>
        <w:t xml:space="preserve"> </w:t>
      </w:r>
      <w:r w:rsidRPr="00741DB7">
        <w:rPr>
          <w:rStyle w:val="StyleTimesNewRoman12ptBoldItalic"/>
        </w:rPr>
        <w:t>jembe,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The new strong iron hoe,</w:t>
      </w:r>
    </w:p>
    <w:p w:rsidR="00803E07" w:rsidRDefault="00803E07" w:rsidP="00406752">
      <w:pPr>
        <w:jc w:val="center"/>
        <w:rPr>
          <w:rStyle w:val="StyleTimesNewRoman12ptBoldItalic"/>
          <w:i w:val="0"/>
        </w:rPr>
      </w:pPr>
      <w:r w:rsidRPr="00741DB7">
        <w:rPr>
          <w:rStyle w:val="StyleTimesNewRoman12ptBold"/>
        </w:rPr>
        <w:t xml:space="preserve">The new </w:t>
      </w:r>
      <w:r w:rsidRPr="00741DB7">
        <w:rPr>
          <w:rStyle w:val="StyleTimesNewRoman12ptBoldItalic"/>
        </w:rPr>
        <w:t>jembe</w:t>
      </w:r>
      <w:r w:rsidRPr="00741DB7">
        <w:rPr>
          <w:rStyle w:val="StyleTimesNewRoman12ptBold"/>
        </w:rPr>
        <w:t xml:space="preserve"> a tool of metal strong</w:t>
      </w:r>
      <w:r w:rsidRPr="00741DB7">
        <w:rPr>
          <w:rStyle w:val="StyleTimesNewRoman12ptBoldItalic"/>
        </w:rPr>
        <w:t>,</w:t>
      </w:r>
      <w:r w:rsidRPr="00406752">
        <w:rPr>
          <w:rStyle w:val="StyleTimesNewRoman12ptBoldItalic"/>
          <w:i w:val="0"/>
        </w:rPr>
        <w:t xml:space="preserve"> </w:t>
      </w:r>
    </w:p>
    <w:p w:rsidR="00803E07" w:rsidRDefault="00803E07" w:rsidP="00406752">
      <w:pPr>
        <w:jc w:val="center"/>
        <w:rPr>
          <w:rStyle w:val="StyleTimesNewRoman12ptBold"/>
        </w:rPr>
      </w:pPr>
      <w:r>
        <w:rPr>
          <w:rStyle w:val="StyleTimesNewRoman12ptBoldItalic"/>
          <w:i w:val="0"/>
        </w:rPr>
        <w:t>Together with</w:t>
      </w:r>
      <w:r>
        <w:rPr>
          <w:rStyle w:val="StyleTimesNewRoman12ptBoldItalic"/>
        </w:rPr>
        <w:t xml:space="preserve"> panga </w:t>
      </w:r>
      <w:r>
        <w:rPr>
          <w:rStyle w:val="StyleTimesNewRoman12ptBoldItalic"/>
          <w:i w:val="0"/>
        </w:rPr>
        <w:t>the metal machete,</w:t>
      </w:r>
      <w:r w:rsidRPr="00406752">
        <w:rPr>
          <w:rStyle w:val="StyleTimesNewRoman12ptBold"/>
        </w:rPr>
        <w:t xml:space="preserve"> </w:t>
      </w:r>
    </w:p>
    <w:p w:rsidR="00803E07" w:rsidRPr="00BE75B6" w:rsidRDefault="00803E07" w:rsidP="00406752">
      <w:pPr>
        <w:jc w:val="center"/>
        <w:rPr>
          <w:rStyle w:val="StyleTimesNewRoman12ptBoldItalic"/>
          <w:i w:val="0"/>
        </w:rPr>
      </w:pPr>
      <w:r>
        <w:rPr>
          <w:noProof/>
          <w:lang w:eastAsia="en-GB"/>
        </w:rPr>
        <w:pict>
          <v:shape id="Picture 38" o:spid="_x0000_s1056" type="#_x0000_t75" alt="11 jembehoe.jpg" style="position:absolute;left:0;text-align:left;margin-left:32.3pt;margin-top:79pt;width:175.4pt;height:79.5pt;rotation:-673807fd;z-index:251643392;visibility:visible">
            <v:imagedata r:id="rId37" o:title=""/>
            <w10:wrap type="topAndBottom"/>
          </v:shape>
        </w:pict>
      </w:r>
      <w:r>
        <w:rPr>
          <w:noProof/>
          <w:lang w:eastAsia="en-GB"/>
        </w:rPr>
        <w:pict>
          <v:shape id="Picture 39" o:spid="_x0000_s1057" type="#_x0000_t75" alt="11panga.jpg" style="position:absolute;left:0;text-align:left;margin-left:249.3pt;margin-top:64pt;width:175pt;height:108.75pt;rotation:1212863fd;z-index:251644416;visibility:visible">
            <v:imagedata r:id="rId38" o:title=""/>
            <w10:wrap type="topAndBottom"/>
          </v:shape>
        </w:pict>
      </w:r>
      <w:r w:rsidRPr="00741DB7">
        <w:rPr>
          <w:rStyle w:val="StyleTimesNewRoman12ptBold"/>
        </w:rPr>
        <w:t>Changes on the landscape wide it wrought,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With </w:t>
      </w:r>
      <w:r w:rsidRPr="00741DB7">
        <w:rPr>
          <w:rStyle w:val="StyleTimesNewRoman12ptBoldItalic"/>
        </w:rPr>
        <w:t xml:space="preserve">ardhi </w:t>
      </w:r>
      <w:r w:rsidRPr="00741DB7">
        <w:rPr>
          <w:rStyle w:val="StyleTimesNewRoman12ptBold"/>
        </w:rPr>
        <w:t>the soil now easily dug turned and aired,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Big </w:t>
      </w:r>
      <w:r w:rsidRPr="00741DB7">
        <w:rPr>
          <w:rStyle w:val="StyleTimesNewRoman12ptBoldItalic"/>
        </w:rPr>
        <w:t xml:space="preserve">shambas </w:t>
      </w:r>
      <w:r w:rsidRPr="00741DB7">
        <w:rPr>
          <w:rStyle w:val="StyleTimesNewRoman12ptBold"/>
        </w:rPr>
        <w:t>over the land not before long stretched,</w:t>
      </w:r>
    </w:p>
    <w:p w:rsidR="00803E07" w:rsidRDefault="00803E07" w:rsidP="00D4793C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From early morn </w:t>
      </w:r>
      <w:r>
        <w:rPr>
          <w:rStyle w:val="StyleTimesNewRoman12ptBold"/>
        </w:rPr>
        <w:t>to till late in the day,</w:t>
      </w:r>
    </w:p>
    <w:p w:rsidR="00803E07" w:rsidRDefault="00803E07" w:rsidP="00D4793C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42" o:spid="_x0000_s1058" type="#_x0000_t75" alt="11dMamasusinghoe.jpg" style="position:absolute;left:0;text-align:left;margin-left:196.25pt;margin-top:40.15pt;width:199.5pt;height:108pt;z-index:251646464;visibility:visible">
            <v:imagedata r:id="rId39" o:title=""/>
            <w10:wrap type="topAndBottom"/>
          </v:shape>
        </w:pict>
      </w:r>
      <w:r>
        <w:rPr>
          <w:rStyle w:val="StyleTimesNewRoman12ptBold"/>
        </w:rPr>
        <w:t>Long and wide toil</w:t>
      </w:r>
      <w:r w:rsidRPr="00741DB7">
        <w:rPr>
          <w:rStyle w:val="StyleTimesNewRoman12ptBold"/>
        </w:rPr>
        <w:t xml:space="preserve">ed </w:t>
      </w:r>
      <w:r w:rsidRPr="00741DB7">
        <w:rPr>
          <w:rStyle w:val="StyleTimesNewRoman12ptBoldItalic"/>
        </w:rPr>
        <w:t xml:space="preserve">mke </w:t>
      </w:r>
      <w:r>
        <w:rPr>
          <w:rStyle w:val="StyleTimesNewRoman12ptBold"/>
        </w:rPr>
        <w:t>the wives and women</w:t>
      </w:r>
      <w:r w:rsidRPr="00373D1C">
        <w:rPr>
          <w:rStyle w:val="StyleTimesNewRoman12ptBold"/>
          <w:i/>
        </w:rPr>
        <w:t xml:space="preserve"> </w:t>
      </w:r>
      <w:r>
        <w:rPr>
          <w:rStyle w:val="StyleTimesNewRoman12ptBold"/>
        </w:rPr>
        <w:t>the</w:t>
      </w:r>
      <w:r w:rsidRPr="00373D1C">
        <w:rPr>
          <w:rStyle w:val="StyleTimesNewRoman12ptBold"/>
          <w:i/>
        </w:rPr>
        <w:t xml:space="preserve"> mwanamke</w:t>
      </w:r>
      <w:r>
        <w:rPr>
          <w:rStyle w:val="StyleTimesNewRoman12ptBold"/>
        </w:rPr>
        <w:t>,</w:t>
      </w:r>
      <w:r w:rsidRPr="00F04400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For b</w:t>
      </w:r>
      <w:r w:rsidRPr="00741DB7">
        <w:rPr>
          <w:rStyle w:val="StyleTimesNewRoman12ptBold"/>
        </w:rPr>
        <w:t>igger cash crops to sow and raise</w:t>
      </w:r>
      <w:r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41" o:spid="_x0000_s1059" type="#_x0000_t75" alt="11bAfricanwonam&amp;hoe.jpg" style="position:absolute;left:0;text-align:left;margin-left:107pt;margin-top:-160.1pt;width:77.25pt;height:99pt;z-index:251645440;visibility:visible;mso-position-horizontal-relative:margin" o:allowincell="f" o:allowoverlap="f">
            <v:imagedata r:id="rId40" o:title=""/>
            <w10:wrap anchorx="margin"/>
            <w10:anchorlock/>
          </v:shape>
        </w:pic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 xml:space="preserve">eeds from </w:t>
      </w:r>
      <w:r>
        <w:rPr>
          <w:rStyle w:val="StyleTimesNewRoman12ptBold"/>
        </w:rPr>
        <w:t xml:space="preserve">the </w:t>
      </w:r>
      <w:r w:rsidRPr="00741DB7">
        <w:rPr>
          <w:rStyle w:val="StyleTimesNewRoman12ptBold"/>
        </w:rPr>
        <w:t>Indian</w:t>
      </w:r>
      <w:r w:rsidRPr="00574A24">
        <w:rPr>
          <w:rStyle w:val="StyleTimesNewRoman12ptBold"/>
          <w:i/>
        </w:rPr>
        <w:t xml:space="preserve"> duka</w:t>
      </w:r>
      <w:r>
        <w:rPr>
          <w:rStyle w:val="StyleTimesNewRoman12ptBold"/>
          <w:i/>
        </w:rPr>
        <w:t xml:space="preserve"> </w:t>
      </w:r>
      <w:r>
        <w:rPr>
          <w:rStyle w:val="StyleTimesNewRoman12ptBold"/>
        </w:rPr>
        <w:t>they bought and planted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 </w:t>
      </w:r>
      <w:r>
        <w:rPr>
          <w:rStyle w:val="StyleTimesNewRoman12ptBold"/>
        </w:rPr>
        <w:t xml:space="preserve">Lentils </w:t>
      </w:r>
      <w:r>
        <w:rPr>
          <w:rStyle w:val="StyleTimesNewRoman12ptBoldItalic"/>
        </w:rPr>
        <w:t>m</w:t>
      </w:r>
      <w:r w:rsidRPr="00741DB7">
        <w:rPr>
          <w:rStyle w:val="StyleTimesNewRoman12ptBoldItalic"/>
        </w:rPr>
        <w:t xml:space="preserve">ung </w:t>
      </w:r>
      <w:r w:rsidRPr="00741DB7">
        <w:rPr>
          <w:rStyle w:val="StyleTimesNewRoman12ptBold"/>
        </w:rPr>
        <w:t>pulses</w:t>
      </w:r>
      <w:r w:rsidRPr="00741DB7">
        <w:rPr>
          <w:rStyle w:val="StyleTimesNewRoman12ptBoldItalic"/>
        </w:rPr>
        <w:t xml:space="preserve"> </w:t>
      </w:r>
      <w:r w:rsidRPr="00741DB7">
        <w:rPr>
          <w:rStyle w:val="StyleTimesNewRoman12ptBold"/>
        </w:rPr>
        <w:t>and other beans,</w:t>
      </w:r>
    </w:p>
    <w:p w:rsidR="00803E07" w:rsidRPr="00741DB7" w:rsidRDefault="00803E07" w:rsidP="00F04400">
      <w:pPr>
        <w:jc w:val="center"/>
        <w:rPr>
          <w:rStyle w:val="StyleTimesNewRoman12ptBold"/>
        </w:rPr>
      </w:pPr>
      <w:r>
        <w:rPr>
          <w:rStyle w:val="StyleTimesNewRoman12ptBold"/>
        </w:rPr>
        <w:t>T</w:t>
      </w:r>
      <w:r w:rsidRPr="00741DB7">
        <w:rPr>
          <w:rStyle w:val="StyleTimesNewRoman12ptBold"/>
        </w:rPr>
        <w:t xml:space="preserve">he large cob bearing tufted </w:t>
      </w:r>
      <w:r>
        <w:rPr>
          <w:rStyle w:val="StyleTimesNewRoman12ptBoldItalic"/>
        </w:rPr>
        <w:t>ma</w:t>
      </w:r>
      <w:r w:rsidRPr="00741DB7">
        <w:rPr>
          <w:rStyle w:val="StyleTimesNewRoman12ptBoldItalic"/>
        </w:rPr>
        <w:t>hindi,</w:t>
      </w:r>
    </w:p>
    <w:p w:rsidR="00803E07" w:rsidRDefault="00803E07" w:rsidP="00F04400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Then</w:t>
      </w:r>
      <w:r>
        <w:rPr>
          <w:rStyle w:val="StyleTimesNewRoman12ptBold"/>
        </w:rPr>
        <w:t xml:space="preserve"> soon potato cabbage</w:t>
      </w:r>
      <w:r w:rsidRPr="00741DB7">
        <w:rPr>
          <w:rStyle w:val="StyleTimesNewRoman12ptBold"/>
        </w:rPr>
        <w:t xml:space="preserve"> and peas,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Coffee cotton millet they soon raised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Tomato onion garlic and</w:t>
      </w:r>
      <w:r w:rsidRPr="00741DB7">
        <w:rPr>
          <w:rStyle w:val="StyleTimesNewRoman12ptBold"/>
        </w:rPr>
        <w:t xml:space="preserve"> chillies,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Beetroot lettuce and radish,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Italic"/>
        </w:rPr>
        <w:t>Karela</w:t>
      </w:r>
      <w:r w:rsidRPr="00741DB7">
        <w:rPr>
          <w:rStyle w:val="StyleTimesNewRoman12ptBold"/>
        </w:rPr>
        <w:t xml:space="preserve"> bitter gourd and </w:t>
      </w:r>
      <w:r>
        <w:rPr>
          <w:rStyle w:val="StyleTimesNewRoman12ptBoldItalic"/>
        </w:rPr>
        <w:t>mbiringan</w:t>
      </w:r>
      <w:r w:rsidRPr="00741DB7">
        <w:rPr>
          <w:rStyle w:val="StyleTimesNewRoman12ptBoldItalic"/>
        </w:rPr>
        <w:t xml:space="preserve">i </w:t>
      </w:r>
      <w:r w:rsidRPr="00741DB7">
        <w:rPr>
          <w:rStyle w:val="StyleTimesNewRoman12ptBold"/>
        </w:rPr>
        <w:t>brinjal,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Carrots cauliflower spinach green,</w:t>
      </w:r>
    </w:p>
    <w:p w:rsidR="00803E07" w:rsidRDefault="00803E07" w:rsidP="008657A4">
      <w:pPr>
        <w:jc w:val="center"/>
        <w:rPr>
          <w:rStyle w:val="StyleTimesNewRoman12ptBold"/>
          <w:i/>
        </w:rPr>
      </w:pPr>
      <w:r>
        <w:rPr>
          <w:rStyle w:val="StyleTimesNewRoman12ptBold"/>
        </w:rPr>
        <w:t>Fresh green coriander,</w:t>
      </w:r>
      <w:r>
        <w:rPr>
          <w:rStyle w:val="StyleTimesNewRoman12ptBold"/>
          <w:i/>
        </w:rPr>
        <w:t xml:space="preserve"> kakari </w:t>
      </w:r>
      <w:r>
        <w:rPr>
          <w:rStyle w:val="StyleTimesNewRoman12ptBold"/>
        </w:rPr>
        <w:t xml:space="preserve">cucumber, </w:t>
      </w:r>
    </w:p>
    <w:p w:rsidR="00803E07" w:rsidRPr="00F82416" w:rsidRDefault="00803E07" w:rsidP="008657A4">
      <w:pPr>
        <w:jc w:val="center"/>
        <w:rPr>
          <w:rStyle w:val="StyleTimesNewRoman12ptBold"/>
        </w:rPr>
      </w:pPr>
      <w:r w:rsidRPr="00F82416">
        <w:rPr>
          <w:rStyle w:val="StyleTimesNewRoman12ptBold"/>
          <w:i/>
        </w:rPr>
        <w:t>figili</w:t>
      </w:r>
      <w:r>
        <w:rPr>
          <w:rStyle w:val="StyleTimesNewRoman12ptBold"/>
          <w:i/>
        </w:rPr>
        <w:t xml:space="preserve">, </w:t>
      </w:r>
      <w:r>
        <w:rPr>
          <w:rStyle w:val="StyleTimesNewRoman12ptBold"/>
        </w:rPr>
        <w:t>pungent white horseradish,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On their </w:t>
      </w:r>
      <w:r>
        <w:rPr>
          <w:rStyle w:val="StyleTimesNewRoman12ptBoldItalic"/>
        </w:rPr>
        <w:t xml:space="preserve">shamba </w:t>
      </w:r>
      <w:r w:rsidRPr="0058489D">
        <w:rPr>
          <w:rStyle w:val="StyleTimesNewRoman12ptBoldItalic"/>
          <w:i w:val="0"/>
        </w:rPr>
        <w:t>plots</w:t>
      </w:r>
      <w:r w:rsidRPr="0058489D">
        <w:rPr>
          <w:rStyle w:val="StyleTimesNewRoman12ptBold"/>
          <w:i/>
        </w:rPr>
        <w:t xml:space="preserve"> </w:t>
      </w:r>
      <w:r>
        <w:rPr>
          <w:rStyle w:val="StyleTimesNewRoman12ptBold"/>
        </w:rPr>
        <w:t>they established</w:t>
      </w:r>
      <w:r w:rsidRPr="00741DB7">
        <w:rPr>
          <w:rStyle w:val="StyleTimesNewRoman12ptBold"/>
        </w:rPr>
        <w:t>,</w:t>
      </w:r>
    </w:p>
    <w:p w:rsidR="00803E07" w:rsidRDefault="00803E07" w:rsidP="00D4793C">
      <w:pPr>
        <w:jc w:val="center"/>
        <w:rPr>
          <w:rStyle w:val="StyleTimesNewRoman12ptBoldItalic"/>
        </w:rPr>
      </w:pPr>
      <w:r>
        <w:rPr>
          <w:noProof/>
          <w:lang w:eastAsia="en-GB"/>
        </w:rPr>
        <w:pict>
          <v:shape id="Picture 43" o:spid="_x0000_s1060" type="#_x0000_t75" alt="12Mixed veges.jpg" style="position:absolute;left:0;text-align:left;margin-left:119pt;margin-top:55.75pt;width:3in;height:131.25pt;z-index:251647488;visibility:visible">
            <v:imagedata r:id="rId41" o:title=""/>
            <w10:wrap type="topAndBottom"/>
          </v:shape>
        </w:pict>
      </w:r>
      <w:r w:rsidRPr="00741DB7">
        <w:rPr>
          <w:rStyle w:val="StyleTimesNewRoman12ptBold"/>
        </w:rPr>
        <w:t xml:space="preserve">For the many </w:t>
      </w:r>
      <w:r w:rsidRPr="00741DB7">
        <w:rPr>
          <w:rStyle w:val="StyleTimesNewRoman12ptBoldItalic"/>
        </w:rPr>
        <w:t>wahindi</w:t>
      </w:r>
      <w:r w:rsidRPr="00741DB7">
        <w:rPr>
          <w:rStyle w:val="StyleTimesNewRoman12ptBold"/>
        </w:rPr>
        <w:t xml:space="preserve"> </w:t>
      </w:r>
      <w:r>
        <w:rPr>
          <w:rStyle w:val="StyleTimesNewRoman12ptBold"/>
        </w:rPr>
        <w:t>the Indians, a</w:t>
      </w:r>
      <w:r w:rsidRPr="00741DB7">
        <w:rPr>
          <w:rStyle w:val="StyleTimesNewRoman12ptBold"/>
        </w:rPr>
        <w:t>nd t</w:t>
      </w:r>
      <w:r>
        <w:rPr>
          <w:rStyle w:val="StyleTimesNewRoman12ptBold"/>
        </w:rPr>
        <w:t xml:space="preserve">he </w:t>
      </w:r>
      <w:r w:rsidRPr="00741DB7">
        <w:rPr>
          <w:rStyle w:val="StyleTimesNewRoman12ptBoldItalic"/>
        </w:rPr>
        <w:t>wazungu</w:t>
      </w:r>
      <w:r>
        <w:rPr>
          <w:rStyle w:val="StyleTimesNewRoman12ptBoldItalic"/>
          <w:i w:val="0"/>
        </w:rPr>
        <w:t xml:space="preserve"> the whites</w:t>
      </w:r>
      <w:r w:rsidRPr="00741DB7">
        <w:rPr>
          <w:rStyle w:val="StyleTimesNewRoman12ptBold"/>
        </w:rPr>
        <w:t>,</w:t>
      </w:r>
    </w:p>
    <w:p w:rsidR="00803E07" w:rsidRPr="00741DB7" w:rsidRDefault="00803E07" w:rsidP="00D4793C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Who now in the three countries resided.</w: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 trade at the little</w:t>
      </w:r>
      <w:r>
        <w:rPr>
          <w:rStyle w:val="StyleTimesNewRoman12ptBold"/>
        </w:rPr>
        <w:t xml:space="preserve"> rusted</w:t>
      </w:r>
      <w:r w:rsidRPr="00741DB7">
        <w:rPr>
          <w:rStyle w:val="StyleTimesNewRoman12ptBold"/>
        </w:rPr>
        <w:t xml:space="preserve"> </w:t>
      </w:r>
      <w:r w:rsidRPr="00741DB7">
        <w:rPr>
          <w:rStyle w:val="StyleTimesNewRoman12ptBoldItalic"/>
        </w:rPr>
        <w:t>mabati</w:t>
      </w:r>
      <w:r w:rsidRPr="00741DB7">
        <w:rPr>
          <w:rStyle w:val="StyleTimesNewRoman12ptBold"/>
        </w:rPr>
        <w:t xml:space="preserve"> duka,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It prospered and did so very well,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The myriad goods spread on the counter</w:t>
      </w:r>
      <w:r w:rsidRPr="00741DB7">
        <w:rPr>
          <w:rStyle w:val="StyleTimesNewRoman12ptBold"/>
        </w:rPr>
        <w:t>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Along with boxes of produce and grains,</w:t>
      </w:r>
      <w:r w:rsidRPr="00576580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In the midst of all a weighing scale,</w:t>
      </w:r>
      <w:r w:rsidRPr="009214F4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  <w:i/>
        </w:rPr>
      </w:pPr>
      <w:r>
        <w:rPr>
          <w:noProof/>
          <w:lang w:eastAsia="en-GB"/>
        </w:rPr>
        <w:pict>
          <v:shape id="Picture 49" o:spid="_x0000_s1061" type="#_x0000_t75" alt="-vintage-weighing-scale.jpg" style="position:absolute;left:0;text-align:left;margin-left:0;margin-top:34.55pt;width:188.3pt;height:93pt;z-index:251648512;visibility:visible;mso-position-horizontal:center;mso-position-horizontal-relative:margin" o:allowincell="f" o:allowoverlap="f">
            <v:imagedata r:id="rId42" o:title=""/>
            <w10:wrap anchorx="margin"/>
            <w10:anchorlock/>
          </v:shape>
        </w:pict>
      </w:r>
      <w:r>
        <w:rPr>
          <w:rStyle w:val="StyleTimesNewRoman12ptBold"/>
        </w:rPr>
        <w:t xml:space="preserve">To weigh it all in pounds or </w:t>
      </w:r>
      <w:r>
        <w:rPr>
          <w:rStyle w:val="StyleTimesNewRoman12ptBold"/>
          <w:i/>
        </w:rPr>
        <w:t>rat</w:t>
      </w:r>
      <w:r w:rsidRPr="00AE0618">
        <w:rPr>
          <w:rStyle w:val="StyleTimesNewRoman12ptBold"/>
          <w:i/>
        </w:rPr>
        <w:t>li,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Beside on the floor in front of the counter,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Sat tins of ghee cooking oil and kerosene,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Ladled out with a long handle tiny scoops,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51" o:spid="_x0000_s1062" type="#_x0000_t75" alt="Kerosine tin 3.jpg" style="position:absolute;left:0;text-align:left;margin-left:0;margin-top:49.35pt;width:220.15pt;height:238.5pt;z-index:251670016;visibility:visible;mso-position-horizontal:center;mso-position-horizontal-relative:margin" o:allowincell="f" o:allowoverlap="f">
            <v:imagedata r:id="rId43" o:title=""/>
            <w10:wrap anchorx="margin"/>
            <w10:anchorlock/>
          </v:shape>
        </w:pict>
      </w:r>
      <w:r>
        <w:rPr>
          <w:rStyle w:val="StyleTimesNewRoman12ptBold"/>
        </w:rPr>
        <w:t xml:space="preserve">At only </w:t>
      </w:r>
      <w:r>
        <w:rPr>
          <w:rStyle w:val="StyleTimesNewRoman12ptBold"/>
          <w:i/>
        </w:rPr>
        <w:t>senti tano</w:t>
      </w:r>
      <w:r>
        <w:rPr>
          <w:rStyle w:val="StyleTimesNewRoman12ptBold"/>
        </w:rPr>
        <w:t xml:space="preserve"> five cents</w:t>
      </w:r>
      <w:r>
        <w:rPr>
          <w:rStyle w:val="StyleTimesNewRoman12ptBold"/>
          <w:i/>
        </w:rPr>
        <w:t xml:space="preserve"> </w:t>
      </w:r>
      <w:r>
        <w:rPr>
          <w:rStyle w:val="StyleTimesNewRoman12ptBold"/>
        </w:rPr>
        <w:t>each,</w:t>
      </w:r>
      <w:r w:rsidRPr="00173037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V</w:t>
      </w:r>
      <w:r w:rsidRPr="00741DB7">
        <w:rPr>
          <w:rStyle w:val="StyleTimesNewRoman12ptBold"/>
        </w:rPr>
        <w:t>aried</w:t>
      </w:r>
      <w:r>
        <w:rPr>
          <w:rStyle w:val="StyleTimesNewRoman12ptBold"/>
        </w:rPr>
        <w:t xml:space="preserve"> coloured cloths and clothes,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 From the roof</w:t>
      </w:r>
      <w:r w:rsidRPr="00741DB7">
        <w:rPr>
          <w:rStyle w:val="StyleTimesNewRoman12ptBold"/>
        </w:rPr>
        <w:t xml:space="preserve"> beams </w:t>
      </w:r>
      <w:r>
        <w:rPr>
          <w:rStyle w:val="StyleTimesNewRoman12ptBold"/>
        </w:rPr>
        <w:t xml:space="preserve">hung,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All in hot dusty winds gently swung,</w:t>
      </w:r>
      <w:r w:rsidRPr="00741DB7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Just above wall shelves </w:t>
      </w:r>
      <w:r w:rsidRPr="00741DB7">
        <w:rPr>
          <w:rStyle w:val="StyleTimesNewRoman12ptBold"/>
        </w:rPr>
        <w:t>thickly loaded and stacked,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An accumulation of large and small commodities rested,</w:t>
      </w:r>
    </w:p>
    <w:p w:rsidR="00803E07" w:rsidRPr="00496C21" w:rsidRDefault="00803E07" w:rsidP="008657A4">
      <w:pPr>
        <w:jc w:val="center"/>
        <w:rPr>
          <w:rStyle w:val="StyleTimesNewRoman12ptBold"/>
          <w:color w:val="FF0000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long time Indian dukawala of old,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On many </w:t>
      </w:r>
      <w:r>
        <w:rPr>
          <w:rStyle w:val="StyleTimesNewRoman12ptBold"/>
        </w:rPr>
        <w:t xml:space="preserve">new </w:t>
      </w:r>
      <w:r w:rsidRPr="00741DB7">
        <w:rPr>
          <w:rStyle w:val="StyleTimesNewRoman12ptBold"/>
        </w:rPr>
        <w:t>deals and ventures big embarked,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Still filled with </w:t>
      </w:r>
      <w:r>
        <w:rPr>
          <w:rStyle w:val="StyleTimesNewRoman12ptBold"/>
        </w:rPr>
        <w:t xml:space="preserve">vitality </w:t>
      </w:r>
      <w:r w:rsidRPr="00741DB7">
        <w:rPr>
          <w:rStyle w:val="StyleTimesNewRoman12ptBold"/>
        </w:rPr>
        <w:t>vigour and pep,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He forged ahead in great big striding steps,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From the locals all and surrounds wide he bought,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Their labour produce and products,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In greater and </w:t>
      </w:r>
      <w:r w:rsidRPr="00741DB7">
        <w:rPr>
          <w:rStyle w:val="StyleTimesNewRoman12ptBold"/>
        </w:rPr>
        <w:t>larger and heavier lots</w:t>
      </w:r>
      <w:r>
        <w:rPr>
          <w:rStyle w:val="StyleTimesNewRoman12ptBold"/>
        </w:rPr>
        <w:t>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And the donkey cart that hauled goods sundry,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"/>
        </w:rPr>
        <w:t xml:space="preserve">Now in its place a big load carrying lorry. </w:t>
      </w: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  <w:r>
        <w:rPr>
          <w:noProof/>
          <w:lang w:eastAsia="en-GB"/>
        </w:rPr>
        <w:pict>
          <v:shape id="Picture 52" o:spid="_x0000_s1063" type="#_x0000_t75" alt="Truckwithbrownbody.jpg" style="position:absolute;left:0;text-align:left;margin-left:115.25pt;margin-top:-9.15pt;width:218.25pt;height:174.75pt;z-index:251671040;visibility:visible;mso-position-horizontal-relative:margin" o:allowincell="f" o:allowoverlap="f">
            <v:imagedata r:id="rId44" o:title=""/>
            <w10:wrap anchorx="margin"/>
            <w10:anchorlock/>
          </v:shape>
        </w:pict>
      </w: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Not long after the </w:t>
      </w:r>
      <w:r w:rsidRPr="00741DB7">
        <w:rPr>
          <w:rStyle w:val="StyleTimesNewRoman12ptBoldItalic"/>
        </w:rPr>
        <w:t>mzungu</w:t>
      </w:r>
      <w:r>
        <w:rPr>
          <w:rStyle w:val="StyleTimesNewRoman12ptBold"/>
        </w:rPr>
        <w:t xml:space="preserve"> P C* and the D C,*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the loaded OHMS</w:t>
      </w:r>
      <w:r>
        <w:rPr>
          <w:rStyle w:val="StyleTimesNewRoman12ptBold"/>
        </w:rPr>
        <w:t>*</w:t>
      </w:r>
      <w:r w:rsidRPr="00741DB7">
        <w:rPr>
          <w:rStyle w:val="StyleTimesNewRoman12ptBold"/>
        </w:rPr>
        <w:t xml:space="preserve"> lorries rolled in,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Built their </w:t>
      </w:r>
      <w:r w:rsidRPr="00741DB7">
        <w:rPr>
          <w:rStyle w:val="StyleTimesNewRoman12ptBoldItalic"/>
        </w:rPr>
        <w:t>bomas</w:t>
      </w:r>
      <w:r w:rsidRPr="00741DB7">
        <w:rPr>
          <w:rStyle w:val="StyleTimesNewRoman12ptBold"/>
        </w:rPr>
        <w:t xml:space="preserve"> offices and bungalows,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"/>
        </w:rPr>
        <w:t>Also f</w:t>
      </w:r>
      <w:r w:rsidRPr="00741DB7">
        <w:rPr>
          <w:rStyle w:val="StyleTimesNewRoman12ptBold"/>
        </w:rPr>
        <w:t xml:space="preserve">or </w:t>
      </w:r>
      <w:r>
        <w:rPr>
          <w:rStyle w:val="StyleTimesNewRoman12ptBold"/>
        </w:rPr>
        <w:t xml:space="preserve">the </w:t>
      </w:r>
      <w:r w:rsidRPr="00741DB7">
        <w:rPr>
          <w:rStyle w:val="StyleTimesNewRoman12ptBold"/>
        </w:rPr>
        <w:t xml:space="preserve">men of the government the </w:t>
      </w:r>
      <w:r w:rsidRPr="00741DB7">
        <w:rPr>
          <w:rStyle w:val="StyleTimesNewRoman12ptBoldItalic"/>
        </w:rPr>
        <w:t>serikali,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Followed by the farmers and settlers white,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not unlike the</w:t>
      </w:r>
      <w:r>
        <w:rPr>
          <w:rStyle w:val="StyleTimesNewRoman12ptBold"/>
        </w:rPr>
        <w:t xml:space="preserve"> pioneer</w:t>
      </w:r>
      <w:r w:rsidRPr="00741DB7">
        <w:rPr>
          <w:rStyle w:val="StyleTimesNewRoman12ptBold"/>
        </w:rPr>
        <w:t xml:space="preserve"> Indian dukawala,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With the </w:t>
      </w:r>
      <w:r>
        <w:rPr>
          <w:rStyle w:val="StyleTimesNewRoman12ptBold"/>
        </w:rPr>
        <w:t xml:space="preserve">same </w:t>
      </w:r>
      <w:r w:rsidRPr="00741DB7">
        <w:rPr>
          <w:rStyle w:val="StyleTimesNewRoman12ptBold"/>
        </w:rPr>
        <w:t xml:space="preserve">silvery corrugated </w:t>
      </w:r>
      <w:r w:rsidRPr="00741DB7">
        <w:rPr>
          <w:rStyle w:val="StyleTimesNewRoman12ptBoldItalic"/>
        </w:rPr>
        <w:t xml:space="preserve">mabati </w:t>
      </w:r>
      <w:r w:rsidRPr="00741DB7">
        <w:rPr>
          <w:rStyle w:val="StyleTimesNewRoman12ptBold"/>
        </w:rPr>
        <w:t>tin,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Their early farmhouses</w:t>
      </w:r>
      <w:r>
        <w:rPr>
          <w:rStyle w:val="StyleTimesNewRoman12ptBold"/>
        </w:rPr>
        <w:t xml:space="preserve"> and homes</w:t>
      </w:r>
      <w:r w:rsidRPr="00741DB7">
        <w:rPr>
          <w:rStyle w:val="StyleTimesNewRoman12ptBold"/>
        </w:rPr>
        <w:t xml:space="preserve"> they all also built,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Even the first National Bank of India in Nairobi was of such mabati,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24" o:spid="_x0000_s1064" type="#_x0000_t75" alt="Parsi Nat-bank Officer.jpg" style="position:absolute;left:0;text-align:left;margin-left:92.75pt;margin-top:34.45pt;width:273pt;height:179.25pt;z-index:251658752;visibility:visible;mso-position-horizontal-relative:margin" o:allowincell="f" o:allowoverlap="f">
            <v:imagedata r:id="rId45" o:title=""/>
            <w10:wrap anchorx="margin"/>
            <w10:anchorlock/>
          </v:shape>
        </w:pict>
      </w:r>
      <w:r>
        <w:rPr>
          <w:rStyle w:val="StyleTimesNewRoman12ptBold"/>
        </w:rPr>
        <w:t xml:space="preserve">Manned by a </w:t>
      </w:r>
      <w:r w:rsidRPr="009F610E">
        <w:rPr>
          <w:rStyle w:val="StyleTimesNewRoman12ptBold"/>
          <w:i/>
        </w:rPr>
        <w:t>pheta</w:t>
      </w:r>
      <w:r>
        <w:rPr>
          <w:rStyle w:val="StyleTimesNewRoman12ptBold"/>
        </w:rPr>
        <w:t xml:space="preserve"> wearing Mr. Mehta a Parsi.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Now the white f</w:t>
      </w:r>
      <w:r w:rsidRPr="00741DB7">
        <w:rPr>
          <w:rStyle w:val="StyleTimesNewRoman12ptBold"/>
        </w:rPr>
        <w:t xml:space="preserve">armers with </w:t>
      </w:r>
      <w:r w:rsidRPr="00741DB7">
        <w:rPr>
          <w:rStyle w:val="StyleTimesNewRoman12ptBoldItalic"/>
        </w:rPr>
        <w:t>tinga tinga</w:t>
      </w:r>
      <w:r w:rsidRPr="00741DB7">
        <w:rPr>
          <w:rStyle w:val="StyleTimesNewRoman12ptBold"/>
        </w:rPr>
        <w:t xml:space="preserve"> the</w:t>
      </w:r>
      <w:r>
        <w:rPr>
          <w:rStyle w:val="StyleTimesNewRoman12ptBold"/>
        </w:rPr>
        <w:t>ir</w:t>
      </w:r>
      <w:r w:rsidRPr="00741DB7">
        <w:rPr>
          <w:rStyle w:val="StyleTimesNewRoman12ptBold"/>
        </w:rPr>
        <w:t xml:space="preserve"> tractors,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Vast farms and tracts they cut and cleared,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They ploughed and furrowed</w:t>
      </w:r>
      <w:r w:rsidRPr="00C7281C">
        <w:rPr>
          <w:rStyle w:val="StyleTimesNewRoman12ptBold"/>
        </w:rPr>
        <w:t xml:space="preserve"> </w:t>
      </w:r>
      <w:r>
        <w:rPr>
          <w:rStyle w:val="StyleTimesNewRoman12ptBold"/>
        </w:rPr>
        <w:t>a</w:t>
      </w:r>
      <w:r w:rsidRPr="00741DB7">
        <w:rPr>
          <w:rStyle w:val="StyleTimesNewRoman12ptBold"/>
        </w:rPr>
        <w:t>cres and acres,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On the </w:t>
      </w:r>
      <w:r>
        <w:rPr>
          <w:rStyle w:val="StyleTimesNewRoman12ptBold"/>
        </w:rPr>
        <w:t xml:space="preserve">grass </w:t>
      </w:r>
      <w:r w:rsidRPr="00741DB7">
        <w:rPr>
          <w:rStyle w:val="StyleTimesNewRoman12ptBold"/>
        </w:rPr>
        <w:t>plains</w:t>
      </w:r>
      <w:r>
        <w:rPr>
          <w:rStyle w:val="StyleTimesNewRoman12ptBold"/>
        </w:rPr>
        <w:t xml:space="preserve"> of </w:t>
      </w:r>
      <w:r w:rsidRPr="00741DB7">
        <w:rPr>
          <w:rStyle w:val="StyleTimesNewRoman12ptBold"/>
        </w:rPr>
        <w:t xml:space="preserve">fertile soil </w:t>
      </w:r>
      <w:r>
        <w:rPr>
          <w:rStyle w:val="StyleTimesNewRoman12ptBold"/>
        </w:rPr>
        <w:t>red and</w:t>
      </w:r>
      <w:r w:rsidRPr="00741DB7">
        <w:rPr>
          <w:rStyle w:val="StyleTimesNewRoman12ptBold"/>
        </w:rPr>
        <w:t xml:space="preserve"> rich,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Wheat maize oat and other </w:t>
      </w:r>
      <w:r>
        <w:rPr>
          <w:rStyle w:val="StyleTimesNewRoman12ptBold"/>
        </w:rPr>
        <w:t>crops they established.</w: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  <w:r>
        <w:rPr>
          <w:noProof/>
          <w:lang w:eastAsia="en-GB"/>
        </w:rPr>
        <w:pict>
          <v:shape id="Picture 53" o:spid="_x0000_s1065" type="#_x0000_t75" alt="Tractor&amp;maize crop.jpg" style="position:absolute;left:0;text-align:left;margin-left:0;margin-top:-31.25pt;width:159.75pt;height:108.95pt;z-index:251661824;visibility:visible;mso-position-horizontal:center;mso-position-horizontal-relative:margin" o:allowincell="f" o:allowoverlap="f">
            <v:imagedata r:id="rId46" o:title=""/>
            <w10:wrap anchorx="margin"/>
            <w10:anchorlock/>
          </v:shape>
        </w:pic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For the new white farmers and officials, </w:t>
      </w:r>
    </w:p>
    <w:p w:rsidR="00803E07" w:rsidRDefault="00803E07" w:rsidP="005D5401">
      <w:pPr>
        <w:jc w:val="center"/>
        <w:rPr>
          <w:rStyle w:val="StyleTimesNewRoman12ptBold"/>
        </w:rPr>
      </w:pPr>
      <w:r>
        <w:rPr>
          <w:rStyle w:val="StyleTimesNewRoman12ptBold"/>
        </w:rPr>
        <w:t>And other whites who now in three countries resided,</w:t>
      </w:r>
    </w:p>
    <w:p w:rsidR="00803E07" w:rsidRDefault="00803E07" w:rsidP="005D5401">
      <w:pPr>
        <w:jc w:val="center"/>
        <w:rPr>
          <w:rStyle w:val="StyleTimesNewRoman12ptBold"/>
        </w:rPr>
      </w:pPr>
      <w:r>
        <w:rPr>
          <w:rStyle w:val="StyleTimesNewRoman12ptBold"/>
        </w:rPr>
        <w:t>The Indian dukawala to them all supplies provided,</w:t>
      </w:r>
    </w:p>
    <w:p w:rsidR="00803E07" w:rsidRDefault="00803E07" w:rsidP="005D5401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20" o:spid="_x0000_s1066" type="#_x0000_t75" alt="1921-GILLETTE-NEW-STANDARD-SHAVING-KIT-IN-ORIGINAL-BOX.jpg" style="position:absolute;left:0;text-align:left;margin-left:0;margin-top:31.4pt;width:233.65pt;height:116.25pt;z-index:251652608;visibility:visible;mso-position-horizontal:center;mso-position-horizontal-relative:margin" o:allowincell="f" o:allowoverlap="f">
            <v:imagedata r:id="rId47" o:title=""/>
            <w10:wrap anchorx="margin"/>
            <w10:anchorlock/>
          </v:shape>
        </w:pict>
      </w:r>
      <w:r w:rsidRPr="00741DB7">
        <w:rPr>
          <w:rStyle w:val="StyleTimesNewRoman12ptBold"/>
        </w:rPr>
        <w:t>Yardley shaving stick Gillette</w:t>
      </w:r>
      <w:r>
        <w:rPr>
          <w:rStyle w:val="StyleTimesNewRoman12ptBold"/>
        </w:rPr>
        <w:t xml:space="preserve"> shaving kits and</w:t>
      </w:r>
      <w:r w:rsidRPr="00741DB7">
        <w:rPr>
          <w:rStyle w:val="StyleTimesNewRoman12ptBold"/>
        </w:rPr>
        <w:t xml:space="preserve"> blades</w:t>
      </w:r>
      <w:r>
        <w:rPr>
          <w:rStyle w:val="StyleTimesNewRoman12ptBold"/>
        </w:rPr>
        <w:t>,</w:t>
      </w:r>
    </w:p>
    <w:p w:rsidR="00803E07" w:rsidRDefault="00803E07" w:rsidP="005D5401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 </w:t>
      </w: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56" o:spid="_x0000_s1067" type="#_x0000_t75" alt="Kiwi shoe polish tin.jpg" style="position:absolute;left:0;text-align:left;margin-left:179pt;margin-top:73.85pt;width:103.35pt;height:98.25pt;z-index:251672064;visibility:visible;mso-position-horizontal-relative:margin" o:allowincell="f" o:allowoverlap="f">
            <v:imagedata r:id="rId48" o:title=""/>
            <w10:wrap anchorx="margin"/>
            <w10:anchorlock/>
          </v:shape>
        </w:pict>
      </w: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Pr="00741DB7" w:rsidRDefault="00803E07" w:rsidP="005D5401">
      <w:pPr>
        <w:jc w:val="center"/>
        <w:rPr>
          <w:rStyle w:val="StyleTimesNewRoman12ptBold"/>
        </w:rPr>
      </w:pPr>
      <w:r>
        <w:rPr>
          <w:rStyle w:val="StyleTimesNewRoman12ptBold"/>
        </w:rPr>
        <w:t>Kiwi boot polish shining cloth with brushes,</w:t>
      </w:r>
    </w:p>
    <w:p w:rsidR="00803E07" w:rsidRDefault="00803E07" w:rsidP="005D540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Lux and Lifebuoy soap cotton towels and napkins,</w:t>
      </w:r>
    </w:p>
    <w:p w:rsidR="00803E07" w:rsidRDefault="00803E07" w:rsidP="005D540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Kolynos toothpaste tooth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and hair brushes,</w:t>
      </w:r>
    </w:p>
    <w:p w:rsidR="00803E07" w:rsidRDefault="00803E07" w:rsidP="005D5401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22" o:spid="_x0000_s1068" type="#_x0000_t75" alt="vaseline-jarWhitebground.jpg" style="position:absolute;left:0;text-align:left;margin-left:382.25pt;margin-top:46.35pt;width:93.15pt;height:90.1pt;rotation:-919536fd;z-index:251657728;visibility:visible">
            <v:imagedata r:id="rId49" o:title=""/>
            <w10:wrap type="topAndBottom"/>
          </v:shape>
        </w:pict>
      </w:r>
      <w:r>
        <w:rPr>
          <w:noProof/>
          <w:lang w:eastAsia="en-GB"/>
        </w:rPr>
        <w:pict>
          <v:shape id="_x0000_s1069" type="#_x0000_t75" alt="Kolynos toothpasteWHITE.jpg" style="position:absolute;left:0;text-align:left;margin-left:147.5pt;margin-top:29.85pt;width:164.25pt;height:121.5pt;z-index:251655680;visibility:visible">
            <v:imagedata r:id="rId50" o:title=""/>
            <w10:wrap type="topAndBottom"/>
          </v:shape>
        </w:pict>
      </w:r>
      <w:r>
        <w:rPr>
          <w:noProof/>
          <w:lang w:eastAsia="en-GB"/>
        </w:rPr>
        <w:pict>
          <v:shape id="Picture 21" o:spid="_x0000_s1070" type="#_x0000_t75" alt="vicks-vapor-rubwHITEBGRND.jpg" style="position:absolute;left:0;text-align:left;margin-left:32pt;margin-top:37.9pt;width:84.75pt;height:113.25pt;rotation:850504fd;z-index:251656704;visibility:visible;mso-position-horizontal-relative:margin" o:allowincell="f" o:allowoverlap="f">
            <v:imagedata r:id="rId51" o:title=""/>
            <w10:wrap anchorx="margin"/>
            <w10:anchorlock/>
          </v:shape>
        </w:pict>
      </w:r>
      <w:r>
        <w:rPr>
          <w:rStyle w:val="StyleTimesNewRoman12ptBold"/>
        </w:rPr>
        <w:t>Vicks for colds and Vaseline for chaffed skin,</w:t>
      </w: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Pr="00741DB7" w:rsidRDefault="00803E07" w:rsidP="005D5401">
      <w:pPr>
        <w:jc w:val="center"/>
        <w:rPr>
          <w:rStyle w:val="StyleTimesNewRoman12ptBold"/>
        </w:rPr>
      </w:pPr>
      <w:r>
        <w:rPr>
          <w:rStyle w:val="StyleTimesNewRoman12ptBold"/>
        </w:rPr>
        <w:t>Haig whiskey tobacco</w:t>
      </w:r>
      <w:r w:rsidRPr="00741DB7">
        <w:rPr>
          <w:rStyle w:val="StyleTimesNewRoman12ptBold"/>
        </w:rPr>
        <w:t xml:space="preserve"> </w:t>
      </w:r>
      <w:r>
        <w:rPr>
          <w:rStyle w:val="StyleTimesNewRoman12ptBold"/>
        </w:rPr>
        <w:t>cigarettes</w:t>
      </w:r>
      <w:r w:rsidRPr="00741DB7">
        <w:rPr>
          <w:rStyle w:val="StyleTimesNewRoman12ptBold"/>
        </w:rPr>
        <w:t xml:space="preserve"> and </w:t>
      </w:r>
      <w:r>
        <w:rPr>
          <w:rStyle w:val="StyleTimesNewRoman12ptBold"/>
        </w:rPr>
        <w:t xml:space="preserve">Gilby’s </w:t>
      </w:r>
      <w:r w:rsidRPr="00741DB7">
        <w:rPr>
          <w:rStyle w:val="StyleTimesNewRoman12ptBold"/>
        </w:rPr>
        <w:t>gin,</w:t>
      </w:r>
    </w:p>
    <w:p w:rsidR="00803E07" w:rsidRDefault="00803E07" w:rsidP="005D540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Dry and tinned hard rations,</w:t>
      </w:r>
    </w:p>
    <w:p w:rsidR="00803E07" w:rsidRDefault="00803E07" w:rsidP="005D5401">
      <w:pPr>
        <w:jc w:val="center"/>
        <w:rPr>
          <w:rStyle w:val="StyleTimesNewRoman12ptBold"/>
        </w:rPr>
      </w:pPr>
      <w:r>
        <w:rPr>
          <w:rStyle w:val="StyleTimesNewRoman12ptBold"/>
        </w:rPr>
        <w:t>Butter jams and English pickles,</w:t>
      </w:r>
    </w:p>
    <w:p w:rsidR="00803E07" w:rsidRDefault="00803E07" w:rsidP="005D5401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57" o:spid="_x0000_s1071" type="#_x0000_t75" alt="Gilby's gin.jpg" style="position:absolute;left:0;text-align:left;margin-left:277.25pt;margin-top:47.3pt;width:126.3pt;height:168.4pt;rotation:-674158fd;z-index:251673088;visibility:visible">
            <v:imagedata r:id="rId52" o:title=""/>
          </v:shape>
        </w:pict>
      </w:r>
      <w:r>
        <w:rPr>
          <w:noProof/>
          <w:lang w:eastAsia="en-GB"/>
        </w:rPr>
        <w:pict>
          <v:shape id="Picture 58" o:spid="_x0000_s1072" type="#_x0000_t75" alt="Dimple-haig-scotch-whisky2.jpg" style="position:absolute;left:0;text-align:left;margin-left:50.75pt;margin-top:42.8pt;width:162.75pt;height:162.75pt;rotation:618198fd;z-index:251674112;visibility:visible">
            <v:imagedata r:id="rId53" o:title=""/>
          </v:shape>
        </w:pict>
      </w:r>
      <w:r>
        <w:rPr>
          <w:rStyle w:val="StyleTimesNewRoman12ptBold"/>
        </w:rPr>
        <w:t>Huntley and Palmers biscuits,</w:t>
      </w: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</w:p>
    <w:p w:rsidR="00803E07" w:rsidRDefault="00803E07" w:rsidP="005D5401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25" o:spid="_x0000_s1073" type="#_x0000_t75" alt="Yardley telc powderWhiteBk grrnd.jpg" style="position:absolute;left:0;text-align:left;margin-left:303.1pt;margin-top:54.9pt;width:108.35pt;height:124.7pt;rotation:-540847fd;z-index:251659776;visibility:visible">
            <v:imagedata r:id="rId54" o:title=""/>
            <w10:wrap type="topAndBottom"/>
          </v:shape>
        </w:pict>
      </w:r>
      <w:r>
        <w:rPr>
          <w:noProof/>
          <w:lang w:eastAsia="en-GB"/>
        </w:rPr>
        <w:pict>
          <v:shape id="Picture 55" o:spid="_x0000_s1074" type="#_x0000_t75" alt="ponds-dry-skin-cream.jpg" style="position:absolute;left:0;text-align:left;margin-left:34.05pt;margin-top:75pt;width:106.05pt;height:106.05pt;rotation:562180fd;z-index:251649536;visibility:visible">
            <v:imagedata r:id="rId55" o:title=""/>
            <w10:wrap type="topAndBottom"/>
          </v:shape>
        </w:pict>
      </w:r>
      <w:r>
        <w:rPr>
          <w:noProof/>
          <w:lang w:eastAsia="en-GB"/>
        </w:rPr>
        <w:pict>
          <v:shape id="Picture 16" o:spid="_x0000_s1075" type="#_x0000_t75" alt="Yardley lipstick.jpg" style="position:absolute;left:0;text-align:left;margin-left:179pt;margin-top:29.25pt;width:88.5pt;height:96.9pt;z-index:251651584;visibility:visible">
            <v:imagedata r:id="rId56" o:title=""/>
            <w10:wrap type="topAndBottom"/>
          </v:shape>
        </w:pict>
      </w:r>
      <w:r>
        <w:rPr>
          <w:rStyle w:val="StyleTimesNewRoman12ptBold"/>
        </w:rPr>
        <w:t>M</w:t>
      </w:r>
      <w:r w:rsidRPr="00741DB7">
        <w:rPr>
          <w:rStyle w:val="StyleTimesNewRoman12ptBold"/>
        </w:rPr>
        <w:t>emsa</w:t>
      </w:r>
      <w:r>
        <w:rPr>
          <w:rStyle w:val="StyleTimesNewRoman12ptBold"/>
        </w:rPr>
        <w:t>hi</w:t>
      </w:r>
      <w:r w:rsidRPr="00741DB7">
        <w:rPr>
          <w:rStyle w:val="StyleTimesNewRoman12ptBold"/>
        </w:rPr>
        <w:t>b’s</w:t>
      </w:r>
      <w:r>
        <w:rPr>
          <w:rStyle w:val="StyleTimesNewRoman12ptBold"/>
        </w:rPr>
        <w:t xml:space="preserve"> Yardley powder lipsticks and</w:t>
      </w:r>
      <w:r w:rsidRPr="00741DB7">
        <w:rPr>
          <w:rStyle w:val="StyleTimesNewRoman12ptBold"/>
        </w:rPr>
        <w:t xml:space="preserve"> Ponds</w:t>
      </w:r>
      <w:r>
        <w:rPr>
          <w:rStyle w:val="StyleTimesNewRoman12ptBold"/>
        </w:rPr>
        <w:t xml:space="preserve"> cold skin cream,</w:t>
      </w:r>
    </w:p>
    <w:p w:rsidR="00803E07" w:rsidRDefault="00803E07" w:rsidP="00F1152E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7" o:spid="_x0000_s1076" type="#_x0000_t75" alt="cottonfabriccabinetBluewall.jpg" style="position:absolute;left:0;text-align:left;margin-left:68.75pt;margin-top:27.9pt;width:282.75pt;height:149.25pt;z-index:251650560;visibility:visible">
            <v:imagedata r:id="rId57" o:title=""/>
            <w10:wrap type="topAndBottom"/>
          </v:shape>
        </w:pict>
      </w:r>
      <w:r>
        <w:rPr>
          <w:rStyle w:val="StyleTimesNewRoman12ptBold"/>
        </w:rPr>
        <w:t>Under the counter a variety of printed cotton bolts for their dresses.</w:t>
      </w:r>
    </w:p>
    <w:p w:rsidR="00803E07" w:rsidRDefault="00803E07" w:rsidP="006663D1">
      <w:pPr>
        <w:jc w:val="center"/>
        <w:outlineLvl w:val="0"/>
        <w:rPr>
          <w:rStyle w:val="StyleTimesNewRoman12ptBold"/>
        </w:rPr>
      </w:pPr>
    </w:p>
    <w:p w:rsidR="00803E07" w:rsidRDefault="00803E07" w:rsidP="00F1152E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F1152E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F1152E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F1152E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Default="00803E07" w:rsidP="006663D1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6663D1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But t</w:t>
      </w:r>
      <w:r w:rsidRPr="00741DB7">
        <w:rPr>
          <w:rStyle w:val="StyleTimesNewRoman12ptBold"/>
        </w:rPr>
        <w:t xml:space="preserve">he </w:t>
      </w:r>
      <w:r w:rsidRPr="00741DB7">
        <w:rPr>
          <w:rStyle w:val="StyleTimesNewRoman12ptBoldItalic"/>
        </w:rPr>
        <w:t xml:space="preserve">wazungu </w:t>
      </w:r>
      <w:r w:rsidRPr="00741DB7">
        <w:rPr>
          <w:rStyle w:val="StyleTimesNewRoman12ptBold"/>
        </w:rPr>
        <w:t>farmers their families and friends,</w:t>
      </w:r>
    </w:p>
    <w:p w:rsidR="00803E0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As well </w:t>
      </w:r>
      <w:r>
        <w:rPr>
          <w:rStyle w:val="StyleTimesNewRoman12ptBold"/>
        </w:rPr>
        <w:t>all</w:t>
      </w:r>
      <w:r w:rsidRPr="00741DB7">
        <w:rPr>
          <w:rStyle w:val="StyleTimesNewRoman12ptBold"/>
        </w:rPr>
        <w:t xml:space="preserve"> th</w:t>
      </w:r>
      <w:r>
        <w:rPr>
          <w:rStyle w:val="StyleTimesNewRoman12ptBold"/>
        </w:rPr>
        <w:t>eir</w:t>
      </w:r>
      <w:r w:rsidRPr="00741DB7">
        <w:rPr>
          <w:rStyle w:val="StyleTimesNewRoman12ptBold"/>
        </w:rPr>
        <w:t xml:space="preserve"> </w:t>
      </w:r>
      <w:r w:rsidRPr="008F211F">
        <w:rPr>
          <w:rStyle w:val="StyleTimesNewRoman12ptBold"/>
          <w:i/>
        </w:rPr>
        <w:t>bibis</w:t>
      </w:r>
      <w:r>
        <w:rPr>
          <w:rStyle w:val="StyleTimesNewRoman12ptBold"/>
        </w:rPr>
        <w:t xml:space="preserve"> the wives,</w:t>
      </w:r>
    </w:p>
    <w:p w:rsidR="00803E07" w:rsidRPr="00741DB7" w:rsidRDefault="00803E07" w:rsidP="006663D1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  A</w:t>
      </w:r>
      <w:r w:rsidRPr="00741DB7">
        <w:rPr>
          <w:rStyle w:val="StyleTimesNewRoman12ptBold"/>
        </w:rPr>
        <w:t>nd</w:t>
      </w:r>
      <w:r>
        <w:rPr>
          <w:rStyle w:val="StyleTimesNewRoman12ptBold"/>
        </w:rPr>
        <w:t xml:space="preserve"> all the</w:t>
      </w:r>
      <w:r w:rsidRPr="008F211F">
        <w:rPr>
          <w:rStyle w:val="StyleTimesNewRoman12ptBold"/>
          <w:i/>
        </w:rPr>
        <w:t xml:space="preserve"> bwanas</w:t>
      </w:r>
      <w:r>
        <w:rPr>
          <w:rStyle w:val="StyleTimesNewRoman12ptBold"/>
        </w:rPr>
        <w:t xml:space="preserve"> the officers of government the</w:t>
      </w:r>
      <w:r w:rsidRPr="00741DB7">
        <w:rPr>
          <w:rStyle w:val="StyleTimesNewRoman12ptBoldItalic"/>
        </w:rPr>
        <w:t xml:space="preserve"> serikali,</w:t>
      </w:r>
    </w:p>
    <w:p w:rsidR="00803E07" w:rsidRPr="00741DB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For reasons not very sure</w:t>
      </w:r>
      <w:r>
        <w:rPr>
          <w:rStyle w:val="StyleTimesNewRoman12ptBold"/>
        </w:rPr>
        <w:t xml:space="preserve"> but</w:t>
      </w:r>
      <w:r w:rsidRPr="00741DB7">
        <w:rPr>
          <w:rStyle w:val="StyleTimesNewRoman12ptBold"/>
        </w:rPr>
        <w:t xml:space="preserve"> known to them only,</w:t>
      </w:r>
    </w:p>
    <w:p w:rsidR="00803E0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Disliked derided and mistre</w:t>
      </w:r>
      <w:r>
        <w:rPr>
          <w:rStyle w:val="StyleTimesNewRoman12ptBold"/>
        </w:rPr>
        <w:t>ated the dukawala most unfairly,</w:t>
      </w:r>
    </w:p>
    <w:p w:rsidR="00803E07" w:rsidRDefault="00803E07" w:rsidP="006663D1">
      <w:pPr>
        <w:jc w:val="center"/>
        <w:rPr>
          <w:rStyle w:val="StyleTimesNewRoman12ptBold"/>
        </w:rPr>
      </w:pPr>
    </w:p>
    <w:p w:rsidR="00803E07" w:rsidRPr="00741DB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He cheats and overcharges claimed they,</w:t>
      </w:r>
    </w:p>
    <w:p w:rsidR="00803E07" w:rsidRPr="00741DB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his business account he writes yearly,</w:t>
      </w:r>
    </w:p>
    <w:p w:rsidR="00803E07" w:rsidRPr="00741DB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a language</w:t>
      </w:r>
      <w:r>
        <w:rPr>
          <w:rStyle w:val="StyleTimesNewRoman12ptBold"/>
        </w:rPr>
        <w:t xml:space="preserve"> ungrasped</w:t>
      </w:r>
      <w:r w:rsidRPr="00741DB7">
        <w:rPr>
          <w:rStyle w:val="StyleTimesNewRoman12ptBold"/>
        </w:rPr>
        <w:t xml:space="preserve"> and systems weirdly,</w:t>
      </w:r>
    </w:p>
    <w:p w:rsidR="00803E07" w:rsidRPr="00741DB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Difficult to comprehend easily,</w:t>
      </w:r>
    </w:p>
    <w:p w:rsidR="00803E0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For the </w:t>
      </w:r>
      <w:r>
        <w:rPr>
          <w:rStyle w:val="StyleTimesNewRoman12ptBold"/>
        </w:rPr>
        <w:t>white taxman to assess clearly,</w:t>
      </w:r>
    </w:p>
    <w:p w:rsidR="00803E07" w:rsidRDefault="00803E07" w:rsidP="006663D1">
      <w:pPr>
        <w:jc w:val="center"/>
        <w:rPr>
          <w:rStyle w:val="StyleTimesNewRoman12ptBold"/>
        </w:rPr>
      </w:pPr>
    </w:p>
    <w:p w:rsidR="00803E07" w:rsidRDefault="00803E07" w:rsidP="006663D1">
      <w:pPr>
        <w:jc w:val="center"/>
        <w:rPr>
          <w:rStyle w:val="StyleTimesNewRoman12ptBold"/>
        </w:rPr>
      </w:pPr>
      <w:r>
        <w:rPr>
          <w:rStyle w:val="StyleTimesNewRoman12ptBold"/>
        </w:rPr>
        <w:t>In vain manner such white bwanas men and bibis women,</w:t>
      </w:r>
    </w:p>
    <w:p w:rsidR="00803E07" w:rsidRDefault="00803E07" w:rsidP="006663D1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 Cursed gossiped and denigrated the dukawala constantly,</w:t>
      </w:r>
    </w:p>
    <w:p w:rsidR="00803E07" w:rsidRPr="00741DB7" w:rsidRDefault="00803E07" w:rsidP="00CF014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Even as one </w:t>
      </w:r>
      <w:r>
        <w:rPr>
          <w:rStyle w:val="StyleTimesNewRoman12ptBold"/>
        </w:rPr>
        <w:t xml:space="preserve">arrogant </w:t>
      </w:r>
      <w:r w:rsidRPr="00741DB7">
        <w:rPr>
          <w:rStyle w:val="StyleTimesNewRoman12ptBold"/>
        </w:rPr>
        <w:t>white farmer lord,</w:t>
      </w:r>
    </w:p>
    <w:p w:rsidR="00803E07" w:rsidRPr="00741DB7" w:rsidRDefault="00803E07" w:rsidP="00CF014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Called him a sucking Asia tic</w:t>
      </w:r>
      <w:r>
        <w:rPr>
          <w:rStyle w:val="StyleTimesNewRoman12ptBold"/>
        </w:rPr>
        <w:t>k</w:t>
      </w:r>
      <w:r w:rsidRPr="00741DB7">
        <w:rPr>
          <w:rStyle w:val="StyleTimesNewRoman12ptBold"/>
        </w:rPr>
        <w:t>,</w:t>
      </w:r>
    </w:p>
    <w:p w:rsidR="00803E0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In </w:t>
      </w:r>
      <w:r>
        <w:rPr>
          <w:rStyle w:val="StyleTimesNewRoman12ptBold"/>
        </w:rPr>
        <w:t>one East African Legislative Council.</w:t>
      </w:r>
    </w:p>
    <w:p w:rsidR="00803E07" w:rsidRPr="00741DB7" w:rsidRDefault="00803E07" w:rsidP="006663D1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 xml:space="preserve">Yet when life </w:t>
      </w:r>
      <w:r w:rsidRPr="00741DB7">
        <w:rPr>
          <w:rStyle w:val="StyleTimesNewRoman12ptBold"/>
        </w:rPr>
        <w:t>times</w:t>
      </w:r>
      <w:r>
        <w:rPr>
          <w:rStyle w:val="StyleTimesNewRoman12ptBold"/>
        </w:rPr>
        <w:t xml:space="preserve"> and seasons</w:t>
      </w:r>
      <w:r w:rsidRPr="00741DB7">
        <w:rPr>
          <w:rStyle w:val="StyleTimesNewRoman12ptBold"/>
        </w:rPr>
        <w:t xml:space="preserve"> turned hard and mean,</w:t>
      </w:r>
    </w:p>
    <w:p w:rsidR="00803E07" w:rsidRPr="00741DB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even the white man banks became unfriendly,</w:t>
      </w:r>
    </w:p>
    <w:p w:rsidR="00803E07" w:rsidRPr="00741DB7" w:rsidRDefault="00803E07" w:rsidP="006663D1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It was on </w:t>
      </w:r>
      <w:r>
        <w:rPr>
          <w:rStyle w:val="StyleTimesNewRoman12ptBold"/>
        </w:rPr>
        <w:t xml:space="preserve">the nastily gossiped </w:t>
      </w:r>
      <w:r w:rsidRPr="00741DB7">
        <w:rPr>
          <w:rStyle w:val="StyleTimesNewRoman12ptBold"/>
        </w:rPr>
        <w:t>dukawala Indian</w: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>,</w:t>
      </w:r>
    </w:p>
    <w:p w:rsidR="00803E07" w:rsidRDefault="00803E07" w:rsidP="006663D1">
      <w:pPr>
        <w:jc w:val="center"/>
        <w:rPr>
          <w:rStyle w:val="StyleTimesNewRoman12ptBold"/>
        </w:rPr>
      </w:pPr>
      <w:r>
        <w:rPr>
          <w:rStyle w:val="StyleTimesNewRoman12ptBold"/>
        </w:rPr>
        <w:t>F</w:t>
      </w:r>
      <w:r w:rsidRPr="00741DB7">
        <w:rPr>
          <w:rStyle w:val="StyleTimesNewRoman12ptBold"/>
        </w:rPr>
        <w:t>or their needs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fads</w:t>
      </w:r>
      <w:r>
        <w:rPr>
          <w:rStyle w:val="StyleTimesNewRoman12ptBold"/>
        </w:rPr>
        <w:t xml:space="preserve"> and even ready cash,</w:t>
      </w:r>
      <w:r w:rsidRPr="00741DB7">
        <w:rPr>
          <w:rStyle w:val="StyleTimesNewRoman12ptBold"/>
        </w:rPr>
        <w:t xml:space="preserve"> </w:t>
      </w:r>
    </w:p>
    <w:p w:rsidR="00803E07" w:rsidRDefault="00803E07" w:rsidP="006663D1">
      <w:pPr>
        <w:jc w:val="center"/>
        <w:rPr>
          <w:rStyle w:val="StyleTimesNewRoman12ptBold"/>
        </w:rPr>
      </w:pPr>
      <w:r>
        <w:rPr>
          <w:rStyle w:val="StyleTimesNewRoman12ptBold"/>
        </w:rPr>
        <w:t>T</w:t>
      </w:r>
      <w:r w:rsidRPr="00741DB7">
        <w:rPr>
          <w:rStyle w:val="StyleTimesNewRoman12ptBold"/>
        </w:rPr>
        <w:t>hey leaned</w:t>
      </w:r>
      <w:r>
        <w:rPr>
          <w:rStyle w:val="StyleTimesNewRoman12ptBold"/>
        </w:rPr>
        <w:t xml:space="preserve"> at such times heavily.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Yet t</w:t>
      </w:r>
      <w:r w:rsidRPr="00741DB7">
        <w:rPr>
          <w:rStyle w:val="StyleTimesNewRoman12ptBold"/>
        </w:rPr>
        <w:t xml:space="preserve">he </w:t>
      </w:r>
      <w:r>
        <w:rPr>
          <w:rStyle w:val="StyleTimesNewRoman12ptBold"/>
        </w:rPr>
        <w:t xml:space="preserve">Indian </w:t>
      </w:r>
      <w:r w:rsidRPr="00741DB7">
        <w:rPr>
          <w:rStyle w:val="StyleTimesNewRoman12ptBold"/>
        </w:rPr>
        <w:t>dukawala to them</w:t>
      </w:r>
      <w:r>
        <w:rPr>
          <w:rStyle w:val="StyleTimesNewRoman12ptBold"/>
        </w:rPr>
        <w:t xml:space="preserve"> provided all their needs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On a risky unknown</w:t>
      </w:r>
      <w:r>
        <w:rPr>
          <w:rStyle w:val="StyleTimesNewRoman12ptBold"/>
        </w:rPr>
        <w:t xml:space="preserve"> chancy </w:t>
      </w:r>
      <w:r w:rsidRPr="00741DB7">
        <w:rPr>
          <w:rStyle w:val="StyleTimesNewRoman12ptBold"/>
        </w:rPr>
        <w:t>surety,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Written on a flimsy </w:t>
      </w:r>
      <w:r>
        <w:rPr>
          <w:rStyle w:val="StyleTimesNewRoman12ptBold"/>
        </w:rPr>
        <w:t xml:space="preserve">unguaranteed </w:t>
      </w:r>
      <w:r w:rsidRPr="00741DB7">
        <w:rPr>
          <w:rStyle w:val="StyleTimesNewRoman12ptBold"/>
        </w:rPr>
        <w:t>paper piece</w: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ubiquitous and hastily signed,</w:t>
      </w:r>
    </w:p>
    <w:p w:rsidR="00803E07" w:rsidRDefault="00803E07" w:rsidP="008657A4">
      <w:pPr>
        <w:jc w:val="center"/>
        <w:rPr>
          <w:rStyle w:val="StyleTimesNewRoman12ptBoldItalic"/>
          <w:i w:val="0"/>
        </w:rPr>
      </w:pPr>
      <w:r w:rsidRPr="00741DB7">
        <w:rPr>
          <w:rStyle w:val="StyleTimesNewRoman12ptBold"/>
        </w:rPr>
        <w:t xml:space="preserve">The bwana </w:t>
      </w:r>
      <w:r w:rsidRPr="00741DB7">
        <w:rPr>
          <w:rStyle w:val="StyleTimesNewRoman12ptBoldItalic"/>
        </w:rPr>
        <w:t>wazungu’s</w:t>
      </w:r>
      <w:r>
        <w:rPr>
          <w:rStyle w:val="StyleTimesNewRoman12ptBoldItalic"/>
          <w:i w:val="0"/>
        </w:rPr>
        <w:t xml:space="preserve"> the white man’s</w:t>
      </w:r>
      <w:r>
        <w:rPr>
          <w:rStyle w:val="StyleTimesNewRoman12ptBoldItalic"/>
        </w:rPr>
        <w:t xml:space="preserve"> </w:t>
      </w:r>
      <w:r>
        <w:rPr>
          <w:rStyle w:val="StyleTimesNewRoman12ptBoldItalic"/>
          <w:i w:val="0"/>
        </w:rPr>
        <w:t>notes,</w:t>
      </w:r>
    </w:p>
    <w:p w:rsidR="00803E07" w:rsidRPr="0097381E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59" o:spid="_x0000_s1077" type="#_x0000_t75" alt="IOU Sh1000.jpg" style="position:absolute;left:0;text-align:left;margin-left:46.2pt;margin-top:35.35pt;width:351.05pt;height:176.25pt;z-index:251675136;visibility:visible">
            <v:imagedata r:id="rId58" o:title=""/>
            <w10:wrap type="topAndBottom"/>
          </v:shape>
        </w:pict>
      </w:r>
      <w:r>
        <w:rPr>
          <w:rStyle w:val="StyleTimesNewRoman12ptBoldItalic"/>
          <w:i w:val="0"/>
        </w:rPr>
        <w:t xml:space="preserve"> The many I O Us</w:t>
      </w:r>
      <w:r>
        <w:rPr>
          <w:rStyle w:val="StyleTimesNewRoman12ptBold"/>
        </w:rPr>
        <w:t>,</w:t>
      </w:r>
      <w:r>
        <w:rPr>
          <w:rStyle w:val="StyleTimesNewRoman12ptBold"/>
          <w:i/>
        </w:rPr>
        <w:t xml:space="preserve"> </w:t>
      </w:r>
      <w:r>
        <w:rPr>
          <w:rStyle w:val="StyleTimesNewRoman12ptBold"/>
        </w:rPr>
        <w:t>and</w:t>
      </w:r>
      <w:r w:rsidRPr="0006710D">
        <w:rPr>
          <w:rStyle w:val="StyleTimesNewRoman12ptBold"/>
          <w:i/>
        </w:rPr>
        <w:t xml:space="preserve"> chit</w:t>
      </w:r>
      <w:r>
        <w:rPr>
          <w:rStyle w:val="StyleTimesNewRoman12ptBold"/>
          <w:i/>
        </w:rPr>
        <w:t>h</w:t>
      </w:r>
      <w:r w:rsidRPr="0006710D">
        <w:rPr>
          <w:rStyle w:val="StyleTimesNewRoman12ptBold"/>
          <w:i/>
        </w:rPr>
        <w:t>ies</w:t>
      </w:r>
      <w:r>
        <w:rPr>
          <w:rStyle w:val="StyleTimesNewRoman12ptBold"/>
          <w:i/>
        </w:rPr>
        <w:t xml:space="preserve"> </w:t>
      </w:r>
      <w:r w:rsidRPr="0097381E">
        <w:rPr>
          <w:rStyle w:val="StyleTimesNewRoman12ptBold"/>
        </w:rPr>
        <w:t>the chits</w:t>
      </w:r>
      <w:r>
        <w:rPr>
          <w:rStyle w:val="StyleTimesNewRoman12ptBold"/>
        </w:rPr>
        <w:t>,</w:t>
      </w:r>
      <w:r>
        <w:rPr>
          <w:rStyle w:val="StyleTimesNewRoman12ptBoldItalic"/>
          <w:i w:val="0"/>
        </w:rPr>
        <w:t xml:space="preserve"> </w:t>
      </w: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Pr="00741DB7" w:rsidRDefault="00803E07" w:rsidP="00587A2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Irrespective of ugly taunts and jibes,</w:t>
      </w:r>
    </w:p>
    <w:p w:rsidR="00803E07" w:rsidRPr="00741DB7" w:rsidRDefault="00803E07" w:rsidP="00587A2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Without anger resentment or hate,</w:t>
      </w:r>
    </w:p>
    <w:p w:rsidR="00803E07" w:rsidRPr="00741DB7" w:rsidRDefault="00803E07" w:rsidP="00587A2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The sahibs and their wives </w:t>
      </w:r>
      <w:r w:rsidRPr="00741DB7">
        <w:rPr>
          <w:rStyle w:val="StyleTimesNewRoman12ptBold"/>
        </w:rPr>
        <w:t>supplied he</w:t>
      </w:r>
      <w:r w:rsidRPr="00741DB7">
        <w:rPr>
          <w:rStyle w:val="StyleTimesNewRoman12ptBoldItalic"/>
        </w:rPr>
        <w:t>,</w:t>
      </w:r>
    </w:p>
    <w:p w:rsidR="00803E07" w:rsidRPr="00741DB7" w:rsidRDefault="00803E07" w:rsidP="00587A2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With all their fancy needs </w:t>
      </w:r>
      <w:r w:rsidRPr="00741DB7">
        <w:rPr>
          <w:rStyle w:val="StyleTimesNewRoman12ptBold"/>
        </w:rPr>
        <w:t>whims</w:t>
      </w:r>
      <w:r>
        <w:rPr>
          <w:rStyle w:val="StyleTimesNewRoman12ptBold"/>
        </w:rPr>
        <w:t xml:space="preserve"> and cash ready.</w:t>
      </w:r>
    </w:p>
    <w:p w:rsidR="00803E07" w:rsidRDefault="00803E07" w:rsidP="00587A24">
      <w:pPr>
        <w:jc w:val="center"/>
        <w:rPr>
          <w:rStyle w:val="StyleTimesNewRoman12ptBoldItalic"/>
        </w:rPr>
      </w:pP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 tiny scattered villages into towns grew,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And the towns into cities changed and bloomed,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And now for </w:t>
      </w:r>
      <w:r>
        <w:rPr>
          <w:rStyle w:val="StyleTimesNewRoman12ptBold"/>
        </w:rPr>
        <w:t xml:space="preserve">the </w:t>
      </w:r>
      <w:r w:rsidRPr="00741DB7">
        <w:rPr>
          <w:rStyle w:val="StyleTimesNewRoman12ptBold"/>
        </w:rPr>
        <w:t>inadequate little duka,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Its ripping tearing ignoble end loomed,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As the hammer claw</w: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 xml:space="preserve"> thousands of nails,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With high piercing screech it pulled,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Dusty</w:t>
      </w:r>
      <w:r w:rsidRPr="00741DB7">
        <w:rPr>
          <w:rStyle w:val="StyleTimesNewRoman12ptBoldItalic"/>
        </w:rPr>
        <w:t xml:space="preserve"> mabati</w:t>
      </w:r>
      <w:r>
        <w:rPr>
          <w:rStyle w:val="StyleTimesNewRoman12ptBold"/>
        </w:rPr>
        <w:t xml:space="preserve"> sheets from the timber frame </w:t>
      </w:r>
      <w:r w:rsidRPr="00741DB7">
        <w:rPr>
          <w:rStyle w:val="StyleTimesNewRoman12ptBold"/>
        </w:rPr>
        <w:t>felled,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small old duka on its spot no more dwelled,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the old duka’s space now a swank shopping mall,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Broad sweepin</w:t>
      </w:r>
      <w:r>
        <w:rPr>
          <w:rStyle w:val="StyleTimesNewRoman12ptBold"/>
        </w:rPr>
        <w:t>g and many storeys glassed plaza tall,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On the roof a neon sign wide and tall,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Another bearing his name high above the glassed wall,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8" o:spid="_x0000_s1078" type="#_x0000_t75" alt="Rustomji Plaza.jpg" style="position:absolute;left:0;text-align:left;margin-left:95.6pt;margin-top:8.1pt;width:276.45pt;height:340.7pt;z-index:251664896;visibility:visible;mso-position-horizontal-relative:margin" o:allowincell="f" o:allowoverlap="f">
            <v:imagedata r:id="rId59" o:title=""/>
            <w10:wrap anchorx="margin"/>
            <w10:anchorlock/>
          </v:shape>
        </w:pic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B347EC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Now the mall is the pride of everyone and all,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From distances great</w:t>
      </w:r>
      <w:r w:rsidRPr="00741DB7">
        <w:rPr>
          <w:rStyle w:val="StyleTimesNewRoman12ptBold"/>
        </w:rPr>
        <w:t xml:space="preserve"> they come to it to behold,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the new air-conditioned comfort to sit,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sapping African heat to beat,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Crowds come to stroll to buy or </w:t>
      </w:r>
      <w:r w:rsidRPr="00741DB7">
        <w:rPr>
          <w:rStyle w:val="StyleTimesNewRoman12ptBold"/>
        </w:rPr>
        <w:t>just to see,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To drink a long cold beer </w:t>
      </w:r>
      <w:r w:rsidRPr="00741DB7">
        <w:rPr>
          <w:rStyle w:val="StyleTimesNewRoman12ptBold"/>
        </w:rPr>
        <w:t xml:space="preserve">with freshly fried </w:t>
      </w:r>
      <w:r w:rsidRPr="00741DB7">
        <w:rPr>
          <w:rStyle w:val="StyleTimesNewRoman12ptBoldItalic"/>
        </w:rPr>
        <w:t xml:space="preserve">samosas </w:t>
      </w:r>
      <w:r w:rsidRPr="00CC2E0F">
        <w:rPr>
          <w:rStyle w:val="StyleTimesNewRoman12ptBoldItalic"/>
          <w:i w:val="0"/>
        </w:rPr>
        <w:t>to</w:t>
      </w:r>
      <w:r w:rsidRPr="00CC2E0F">
        <w:rPr>
          <w:rStyle w:val="StyleTimesNewRoman12ptBold"/>
          <w:i/>
        </w:rPr>
        <w:t xml:space="preserve"> </w:t>
      </w:r>
      <w:r>
        <w:rPr>
          <w:rStyle w:val="StyleTimesNewRoman12ptBold"/>
        </w:rPr>
        <w:t>eat,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19" o:spid="_x0000_s1079" type="#_x0000_t75" alt="Tuskerbottle&amp;glass2.jpg" style="position:absolute;left:0;text-align:left;margin-left:118.25pt;margin-top:10.6pt;width:203pt;height:306.4pt;z-index:251665920;visibility:visible">
            <v:imagedata r:id="rId60" o:title=""/>
            <w10:wrap type="topAndBottom"/>
          </v:shape>
        </w:pic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With its cool cafes</w:t>
      </w:r>
      <w:r w:rsidRPr="00741DB7">
        <w:rPr>
          <w:rStyle w:val="StyleTimesNewRoman12ptBold"/>
        </w:rPr>
        <w:t xml:space="preserve"> restaura</w:t>
      </w:r>
      <w:r>
        <w:rPr>
          <w:rStyle w:val="StyleTimesNewRoman12ptBold"/>
        </w:rPr>
        <w:t>nts</w:t>
      </w:r>
      <w:r w:rsidRPr="00741DB7">
        <w:rPr>
          <w:rStyle w:val="StyleTimesNewRoman12ptBold"/>
        </w:rPr>
        <w:t xml:space="preserve"> and stores,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In speciality boutiques</w:t>
      </w:r>
      <w:r w:rsidRPr="00741DB7">
        <w:rPr>
          <w:rStyle w:val="StyleTimesNewRoman12ptBold"/>
        </w:rPr>
        <w:t xml:space="preserve"> and</w:t>
      </w:r>
      <w:r>
        <w:rPr>
          <w:rStyle w:val="StyleTimesNewRoman12ptBold"/>
        </w:rPr>
        <w:t xml:space="preserve"> shopping</w:t>
      </w:r>
      <w:r w:rsidRPr="00741DB7">
        <w:rPr>
          <w:rStyle w:val="StyleTimesNewRoman12ptBold"/>
        </w:rPr>
        <w:t xml:space="preserve"> malls,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There was none other like it so new,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So cool clean and so very neat,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"/>
        </w:rPr>
        <w:t>To beat this</w:t>
      </w:r>
      <w:r>
        <w:rPr>
          <w:rStyle w:val="StyleTimesNewRoman12ptBold"/>
        </w:rPr>
        <w:t xml:space="preserve"> rustic </w:t>
      </w:r>
      <w:r w:rsidRPr="00741DB7">
        <w:rPr>
          <w:rStyle w:val="StyleTimesNewRoman12ptBold"/>
        </w:rPr>
        <w:t xml:space="preserve">dukawala </w:t>
      </w:r>
      <w:r w:rsidRPr="00741DB7">
        <w:rPr>
          <w:rStyle w:val="StyleTimesNewRoman12ptBoldItalic"/>
        </w:rPr>
        <w:t>muhindi’s,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New venture a modern</w:t>
      </w:r>
      <w:r w:rsidRPr="00741DB7">
        <w:rPr>
          <w:rStyle w:val="StyleTimesNewRoman12ptBoldItalic"/>
        </w:rPr>
        <w:t xml:space="preserve"> </w:t>
      </w:r>
      <w:r w:rsidRPr="00741DB7">
        <w:rPr>
          <w:rStyle w:val="StyleTimesNewRoman12ptBold"/>
        </w:rPr>
        <w:t>business feat.</w:t>
      </w: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An Indian dukawala,</w:t>
      </w:r>
      <w:r w:rsidRPr="00741DB7">
        <w:rPr>
          <w:rStyle w:val="StyleTimesNewRoman12ptBoldItalic"/>
        </w:rPr>
        <w:t>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 Indian dukawala thoug</w:t>
      </w:r>
      <w:r>
        <w:rPr>
          <w:rStyle w:val="StyleTimesNewRoman12ptBold"/>
        </w:rPr>
        <w:t>h stopped not where he now was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For on and on he went to build greater enterprises,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Arcades </w:t>
      </w:r>
      <w:r w:rsidRPr="00F86694">
        <w:rPr>
          <w:rStyle w:val="StyleTimesNewRoman12ptBold"/>
          <w:i/>
        </w:rPr>
        <w:t>karkhana</w:t>
      </w:r>
      <w:r>
        <w:rPr>
          <w:rStyle w:val="StyleTimesNewRoman12ptBold"/>
          <w:i/>
        </w:rPr>
        <w:t xml:space="preserve"> </w:t>
      </w:r>
      <w:r w:rsidRPr="00741DB7">
        <w:rPr>
          <w:rStyle w:val="StyleTimesNewRoman12ptBold"/>
        </w:rPr>
        <w:t>workshops and factories,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23" o:spid="_x0000_s1080" type="#_x0000_t75" alt="Rusto Factory jpg.jpg" style="position:absolute;left:0;text-align:left;margin-left:0;margin-top:82.15pt;width:460.25pt;height:306.6pt;z-index:251666944;visibility:visible;mso-position-horizontal:center;mso-position-horizontal-relative:margin" o:allowincell="f" o:allowoverlap="f">
            <v:imagedata r:id="rId61" o:title=""/>
            <w10:wrap anchorx="margin"/>
            <w10:anchorlock/>
          </v:shape>
        </w:pict>
      </w:r>
      <w:r w:rsidRPr="00741DB7">
        <w:rPr>
          <w:rStyle w:val="StyleTimesNewRoman12ptBold"/>
        </w:rPr>
        <w:t>To make fabricated goods products and fineries,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Now n</w:t>
      </w:r>
      <w:r w:rsidRPr="00741DB7">
        <w:rPr>
          <w:rStyle w:val="StyleTimesNewRoman12ptBold"/>
        </w:rPr>
        <w:t>eeded ever more and more,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In the fast growing East African countries,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Unlike the little </w:t>
      </w:r>
      <w:r w:rsidRPr="00741DB7">
        <w:rPr>
          <w:rStyle w:val="StyleTimesNewRoman12ptBoldItalic"/>
        </w:rPr>
        <w:t xml:space="preserve">mabati </w:t>
      </w:r>
      <w:r w:rsidRPr="00741DB7">
        <w:rPr>
          <w:rStyle w:val="StyleTimesNewRoman12ptBold"/>
        </w:rPr>
        <w:t>shop</w:t>
      </w:r>
      <w:r>
        <w:rPr>
          <w:rStyle w:val="StyleTimesNewRoman12ptBold"/>
        </w:rPr>
        <w:t xml:space="preserve"> of days gone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That now stood no more a part of </w:t>
      </w:r>
      <w:r>
        <w:rPr>
          <w:rStyle w:val="StyleTimesNewRoman12ptBold"/>
        </w:rPr>
        <w:t xml:space="preserve">old </w:t>
      </w:r>
      <w:r w:rsidRPr="00741DB7">
        <w:rPr>
          <w:rStyle w:val="StyleTimesNewRoman12ptBold"/>
        </w:rPr>
        <w:t>history,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For now h</w:t>
      </w:r>
      <w:r w:rsidRPr="00741DB7">
        <w:rPr>
          <w:rStyle w:val="StyleTimesNewRoman12ptBold"/>
        </w:rPr>
        <w:t>igh from the roofline</w:t>
      </w:r>
      <w:r>
        <w:rPr>
          <w:rStyle w:val="StyleTimesNewRoman12ptBold"/>
        </w:rPr>
        <w:t xml:space="preserve"> of many</w:t>
      </w:r>
      <w:r w:rsidRPr="00741DB7">
        <w:rPr>
          <w:rStyle w:val="StyleTimesNewRoman12ptBold"/>
        </w:rPr>
        <w:t xml:space="preserve"> storeys,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The coloured neon signs winked,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Day and night these proclaimed,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Goods and products all now made locally.</w: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Pr="003E2F8E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 xml:space="preserve">The long forgotten </w:t>
      </w:r>
      <w:r w:rsidRPr="003E2F8E">
        <w:rPr>
          <w:rStyle w:val="StyleTimesNewRoman12ptBold"/>
          <w:i/>
        </w:rPr>
        <w:t>Hara Ambe, Hara Ambe</w:t>
      </w:r>
      <w:r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The Indian railway builder</w:t>
      </w:r>
      <w:r w:rsidRPr="00741DB7">
        <w:rPr>
          <w:rStyle w:val="StyleTimesNewRoman12ptBold"/>
        </w:rPr>
        <w:t xml:space="preserve">s’ </w:t>
      </w:r>
      <w:r>
        <w:rPr>
          <w:rStyle w:val="StyleTimesNewRoman12ptBold"/>
        </w:rPr>
        <w:t xml:space="preserve">working </w:t>
      </w:r>
      <w:r w:rsidRPr="00741DB7">
        <w:rPr>
          <w:rStyle w:val="StyleTimesNewRoman12ptBold"/>
        </w:rPr>
        <w:t>chant,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To spur them on to shift to carry loads heavy,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Now </w:t>
      </w:r>
      <w:r w:rsidRPr="00741DB7">
        <w:rPr>
          <w:rStyle w:val="StyleTimesNewRoman12ptBold"/>
        </w:rPr>
        <w:t>it became ‘</w:t>
      </w:r>
      <w:r>
        <w:rPr>
          <w:rStyle w:val="StyleTimesNewRoman12ptBold"/>
        </w:rPr>
        <w:t>Harambee</w:t>
      </w:r>
      <w:r w:rsidRPr="00741DB7">
        <w:rPr>
          <w:rStyle w:val="StyleTimesNewRoman12ptBold"/>
        </w:rPr>
        <w:t xml:space="preserve">, hei, </w:t>
      </w:r>
      <w:r>
        <w:rPr>
          <w:rStyle w:val="StyleTimesNewRoman12ptBold"/>
        </w:rPr>
        <w:t>Harambee</w:t>
      </w:r>
      <w:r w:rsidRPr="00741DB7">
        <w:rPr>
          <w:rStyle w:val="StyleTimesNewRoman12ptBold"/>
        </w:rPr>
        <w:t xml:space="preserve"> hei,’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 working chant</w:t>
      </w:r>
      <w:r w:rsidRPr="00741DB7">
        <w:rPr>
          <w:rStyle w:val="StyleTimesNewRoman12ptBold"/>
        </w:rPr>
        <w:t xml:space="preserve"> of the local </w:t>
      </w:r>
      <w:r w:rsidRPr="00741DB7">
        <w:rPr>
          <w:rStyle w:val="StyleTimesNewRoman12ptBoldItalic"/>
        </w:rPr>
        <w:t>hamali</w:t>
      </w:r>
      <w:r w:rsidRPr="00741DB7">
        <w:rPr>
          <w:rStyle w:val="StyleTimesNewRoman12ptBold"/>
        </w:rPr>
        <w:t xml:space="preserve"> the cart men</w:t>
      </w:r>
      <w:r w:rsidRPr="00741DB7">
        <w:rPr>
          <w:rStyle w:val="StyleTimesNewRoman12ptBoldItalic"/>
        </w:rPr>
        <w:t>,</w:t>
      </w:r>
    </w:p>
    <w:p w:rsidR="00803E07" w:rsidRDefault="00803E07" w:rsidP="00E86A0F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Pushers of laden handcarts heavy,</w:t>
      </w:r>
    </w:p>
    <w:p w:rsidR="00803E07" w:rsidRDefault="00803E07" w:rsidP="00E86A0F">
      <w:pPr>
        <w:jc w:val="center"/>
        <w:rPr>
          <w:rStyle w:val="StyleTimesNewRoman12ptBoldItalic"/>
        </w:rPr>
      </w:pPr>
      <w:r w:rsidRPr="00741DB7">
        <w:rPr>
          <w:rStyle w:val="StyleTimesNewRoman12ptBold"/>
        </w:rPr>
        <w:t>And the high loaded two wheeled cart the</w:t>
      </w:r>
      <w:r>
        <w:rPr>
          <w:rStyle w:val="StyleTimesNewRoman12ptBold"/>
        </w:rPr>
        <w:t xml:space="preserve"> </w:t>
      </w:r>
      <w:r w:rsidRPr="00AF76A2">
        <w:rPr>
          <w:rStyle w:val="StyleTimesNewRoman12ptBold"/>
          <w:i/>
        </w:rPr>
        <w:t>mkokoteni</w:t>
      </w:r>
      <w:r w:rsidRPr="00AF76A2">
        <w:rPr>
          <w:rStyle w:val="StyleTimesNewRoman12ptBoldItalic"/>
          <w:i w:val="0"/>
        </w:rPr>
        <w:t>,</w:t>
      </w:r>
    </w:p>
    <w:p w:rsidR="00803E07" w:rsidRPr="00741DB7" w:rsidRDefault="00803E07" w:rsidP="00E86A0F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60" o:spid="_x0000_s1081" type="#_x0000_t75" alt="Highloadedhandcart3.jpg" style="position:absolute;left:0;text-align:left;margin-left:0;margin-top:10.75pt;width:348.1pt;height:260.35pt;z-index:251676160;visibility:visible;mso-position-horizontal:center;mso-position-horizontal-relative:margin" o:allowincell="f" o:allowoverlap="f">
            <v:imagedata r:id="rId62" o:title=""/>
            <w10:wrap anchorx="margin"/>
            <w10:anchorlock/>
          </v:shape>
        </w:pic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The front man steering ‘Harambee’ he cried,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His pushing mate at the rear ‘Hei’ he replied,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As their heavily loaded carts they wheeled,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Year</w:t>
      </w:r>
      <w:r>
        <w:rPr>
          <w:rStyle w:val="StyleTimesNewRoman12ptBold"/>
        </w:rPr>
        <w:t>s passed the colonies now desired</w:t>
      </w:r>
      <w:r w:rsidRPr="00741DB7">
        <w:rPr>
          <w:rStyle w:val="StyleTimesNewRoman12ptBold"/>
        </w:rPr>
        <w:t xml:space="preserve"> to be free,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Seeking fighting for nations new to be,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From fetters of colonial white man to be unchained,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‘</w:t>
      </w:r>
      <w:r>
        <w:rPr>
          <w:rStyle w:val="StyleTimesNewRoman12ptBold"/>
        </w:rPr>
        <w:t>Harambee</w:t>
      </w:r>
      <w:r w:rsidRPr="00741DB7">
        <w:rPr>
          <w:rStyle w:val="StyleTimesNewRoman12ptBold"/>
        </w:rPr>
        <w:t>’ ‘</w:t>
      </w:r>
      <w:r>
        <w:rPr>
          <w:rStyle w:val="StyleTimesNewRoman12ptBold"/>
        </w:rPr>
        <w:t>Harambee</w:t>
      </w:r>
      <w:r w:rsidRPr="00741DB7">
        <w:rPr>
          <w:rStyle w:val="StyleTimesNewRoman12ptBold"/>
        </w:rPr>
        <w:t xml:space="preserve">’ </w:t>
      </w:r>
      <w:r>
        <w:rPr>
          <w:rStyle w:val="StyleTimesNewRoman12ptBold"/>
        </w:rPr>
        <w:t xml:space="preserve">one of the </w:t>
      </w:r>
      <w:r w:rsidRPr="00741DB7">
        <w:rPr>
          <w:rStyle w:val="StyleTimesNewRoman12ptBold"/>
        </w:rPr>
        <w:t>their leader</w:t>
      </w:r>
      <w:r>
        <w:rPr>
          <w:rStyle w:val="StyleTimesNewRoman12ptBold"/>
        </w:rPr>
        <w:t>s</w:t>
      </w:r>
      <w:r w:rsidRPr="00741DB7">
        <w:rPr>
          <w:rStyle w:val="StyleTimesNewRoman12ptBold"/>
        </w:rPr>
        <w:t xml:space="preserve"> hailed,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‘Hei, </w:t>
      </w:r>
      <w:r>
        <w:rPr>
          <w:rStyle w:val="StyleTimesNewRoman12ptBold"/>
        </w:rPr>
        <w:t>hei’ his faithful multitude loudly replied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Of a nation rich and thriving on the East African plains,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A nation of high </w:t>
      </w:r>
      <w:r w:rsidRPr="00741DB7">
        <w:rPr>
          <w:rStyle w:val="StyleTimesNewRoman12ptBold"/>
        </w:rPr>
        <w:t>yellow</w:t>
      </w:r>
      <w:r>
        <w:rPr>
          <w:rStyle w:val="StyleTimesNewRoman12ptBold"/>
        </w:rPr>
        <w:t xml:space="preserve"> swaying </w:t>
      </w:r>
      <w:r w:rsidRPr="00741DB7">
        <w:rPr>
          <w:rStyle w:val="StyleTimesNewRoman12ptBold"/>
        </w:rPr>
        <w:t>savannah grasses,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With scattered green flat topped a</w:t>
      </w:r>
      <w:r>
        <w:rPr>
          <w:rStyle w:val="StyleTimesNewRoman12ptBold"/>
        </w:rPr>
        <w:t>cacia trees,</w:t>
      </w:r>
      <w:r w:rsidRPr="00444430">
        <w:rPr>
          <w:rStyle w:val="StyleTimesNewRoman12ptBold"/>
        </w:rPr>
        <w:t xml:space="preserve"> </w:t>
      </w:r>
    </w:p>
    <w:p w:rsidR="00803E07" w:rsidRDefault="00803E07" w:rsidP="007B5D2B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Of thousands the rallying cry it now became,</w:t>
      </w:r>
      <w:r w:rsidRPr="007B5D2B">
        <w:rPr>
          <w:rStyle w:val="StyleTimesNewRoman12ptBold"/>
        </w:rPr>
        <w:t xml:space="preserve"> </w:t>
      </w:r>
    </w:p>
    <w:p w:rsidR="00803E07" w:rsidRPr="00741DB7" w:rsidRDefault="00803E07" w:rsidP="007B5D2B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‘</w:t>
      </w:r>
      <w:r>
        <w:rPr>
          <w:rStyle w:val="StyleTimesNewRoman12ptBold"/>
        </w:rPr>
        <w:t>Harambee</w:t>
      </w:r>
      <w:r w:rsidRPr="00741DB7">
        <w:rPr>
          <w:rStyle w:val="StyleTimesNewRoman12ptBold"/>
        </w:rPr>
        <w:t xml:space="preserve"> </w:t>
      </w:r>
      <w:r>
        <w:rPr>
          <w:rStyle w:val="StyleTimesNewRoman12ptBold"/>
        </w:rPr>
        <w:t>Harambee</w:t>
      </w:r>
      <w:r w:rsidRPr="00741DB7">
        <w:rPr>
          <w:rStyle w:val="StyleTimesNewRoman12ptBold"/>
        </w:rPr>
        <w:t>’ their leader loudly shouted,</w:t>
      </w:r>
    </w:p>
    <w:p w:rsidR="00803E07" w:rsidRDefault="00803E07" w:rsidP="007B5D2B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‘</w:t>
      </w:r>
      <w:r>
        <w:rPr>
          <w:rStyle w:val="StyleTimesNewRoman12ptBold"/>
        </w:rPr>
        <w:t>Hei</w:t>
      </w:r>
      <w:r w:rsidRPr="00741DB7">
        <w:rPr>
          <w:rStyle w:val="StyleTimesNewRoman12ptBold"/>
        </w:rPr>
        <w:t xml:space="preserve"> 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 xml:space="preserve">hei’ </w:t>
      </w:r>
      <w:r w:rsidRPr="00741DB7">
        <w:rPr>
          <w:rStyle w:val="StyleTimesNewRoman12ptBoldItalic"/>
        </w:rPr>
        <w:t>wanai</w:t>
      </w:r>
      <w:r>
        <w:rPr>
          <w:rStyle w:val="StyleTimesNewRoman12ptBoldItalic"/>
        </w:rPr>
        <w:t>n</w:t>
      </w:r>
      <w:r w:rsidRPr="00741DB7">
        <w:rPr>
          <w:rStyle w:val="StyleTimesNewRoman12ptBoldItalic"/>
        </w:rPr>
        <w:t xml:space="preserve">chi </w:t>
      </w:r>
      <w:r w:rsidRPr="00741DB7">
        <w:rPr>
          <w:rStyle w:val="StyleTimesNewRoman12ptBold"/>
        </w:rPr>
        <w:t>the struggling people responded</w:t>
      </w:r>
      <w:r>
        <w:rPr>
          <w:rStyle w:val="StyleTimesNewRoman12ptBold"/>
        </w:rPr>
        <w:t>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 xml:space="preserve">Through severe trials tribulation and deprivation, 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 xml:space="preserve">And even though their leader was incarcerated, 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At a faraway place desolate and isolated,</w:t>
      </w:r>
    </w:p>
    <w:p w:rsidR="00803E07" w:rsidRDefault="00803E07" w:rsidP="00E05073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T</w:t>
      </w:r>
      <w:r>
        <w:rPr>
          <w:rStyle w:val="StyleTimesNewRoman12ptBold"/>
        </w:rPr>
        <w:t>he country’s freedom the people demanded,</w:t>
      </w:r>
    </w:p>
    <w:p w:rsidR="00803E07" w:rsidRDefault="00803E07" w:rsidP="00AF76A2">
      <w:pPr>
        <w:jc w:val="center"/>
        <w:outlineLvl w:val="0"/>
        <w:rPr>
          <w:rStyle w:val="StyleTimesNewRoman12ptBold"/>
        </w:rPr>
      </w:pPr>
    </w:p>
    <w:p w:rsidR="00803E07" w:rsidRDefault="00803E07" w:rsidP="00AF76A2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Then as one glorious African day started,</w:t>
      </w:r>
    </w:p>
    <w:p w:rsidR="00803E07" w:rsidRPr="00741DB7" w:rsidRDefault="00803E07" w:rsidP="00AF76A2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Thousands of his people around him they gathered,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 new flag bright on </w:t>
      </w:r>
      <w:r>
        <w:rPr>
          <w:rStyle w:val="StyleTimesNewRoman12ptBold"/>
        </w:rPr>
        <w:t xml:space="preserve">a high silvery mast </w:t>
      </w:r>
      <w:r w:rsidRPr="00741DB7">
        <w:rPr>
          <w:rStyle w:val="StyleTimesNewRoman12ptBold"/>
        </w:rPr>
        <w:t>unfurled,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With that </w:t>
      </w:r>
      <w:r w:rsidRPr="00741DB7">
        <w:rPr>
          <w:rStyle w:val="StyleTimesNewRoman12ptBoldItalic"/>
        </w:rPr>
        <w:t xml:space="preserve">uhuru </w:t>
      </w:r>
      <w:r w:rsidRPr="00741DB7">
        <w:rPr>
          <w:rStyle w:val="StyleTimesNewRoman12ptBold"/>
        </w:rPr>
        <w:t>the country’s liberation</w:t>
      </w:r>
      <w:r>
        <w:rPr>
          <w:rStyle w:val="StyleTimesNewRoman12ptBold"/>
        </w:rPr>
        <w:t>,</w:t>
      </w:r>
      <w:r w:rsidRPr="00741DB7"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Of the one East African nation of Kenya </w:t>
      </w:r>
      <w:r w:rsidRPr="00741DB7">
        <w:rPr>
          <w:rStyle w:val="StyleTimesNewRoman12ptBold"/>
        </w:rPr>
        <w:t>started,</w: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  <w:r>
        <w:rPr>
          <w:noProof/>
          <w:lang w:eastAsia="en-GB"/>
        </w:rPr>
        <w:pict>
          <v:shape id="Picture 66" o:spid="_x0000_s1082" type="#_x0000_t75" alt="Kenya flagblueBkgrnd.jpg" style="position:absolute;left:0;text-align:left;margin-left:0;margin-top:.55pt;width:400.2pt;height:250.75pt;z-index:251686400;visibility:visible;mso-position-horizontal:center;mso-position-horizontal-relative:margin" o:allowincell="f" o:allowoverlap="f">
            <v:imagedata r:id="rId63" o:title=""/>
            <w10:wrap anchorx="margin"/>
            <w10:anchorlock/>
          </v:shape>
        </w:pict>
      </w: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And the hard working peoples of a nation now free,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‘</w:t>
      </w:r>
      <w:r>
        <w:rPr>
          <w:rStyle w:val="StyleTimesNewRoman12ptBold"/>
        </w:rPr>
        <w:t>Harambee</w:t>
      </w:r>
      <w:r w:rsidRPr="00741DB7">
        <w:rPr>
          <w:rStyle w:val="StyleTimesNewRoman12ptBold"/>
        </w:rPr>
        <w:t>’</w:t>
      </w:r>
      <w:r>
        <w:rPr>
          <w:rStyle w:val="StyleTimesNewRoman12ptBold"/>
        </w:rPr>
        <w:t xml:space="preserve"> to </w:t>
      </w:r>
      <w:r w:rsidRPr="00741DB7">
        <w:rPr>
          <w:rStyle w:val="StyleTimesNewRoman12ptBold"/>
        </w:rPr>
        <w:t xml:space="preserve">pull together and spur on </w:t>
      </w:r>
      <w:r>
        <w:rPr>
          <w:rStyle w:val="StyleTimesNewRoman12ptBold"/>
        </w:rPr>
        <w:t xml:space="preserve">they </w:t>
      </w:r>
      <w:r w:rsidRPr="00741DB7">
        <w:rPr>
          <w:rStyle w:val="StyleTimesNewRoman12ptBold"/>
        </w:rPr>
        <w:t>chant</w:t>
      </w:r>
      <w:r>
        <w:rPr>
          <w:rStyle w:val="StyleTimesNewRoman12ptBold"/>
        </w:rPr>
        <w:t>ed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noProof/>
          <w:lang w:eastAsia="en-GB"/>
        </w:rPr>
        <w:pict>
          <v:shape id="Picture 45" o:spid="_x0000_s1083" type="#_x0000_t75" alt="Coat of Arms of Kenya.jpg" style="position:absolute;left:0;text-align:left;margin-left:0;margin-top:64pt;width:371.9pt;height:335.7pt;z-index:251667968;visibility:visible;mso-position-horizontal:center;mso-position-horizontal-relative:margin" o:allowincell="f" o:allowoverlap="f">
            <v:imagedata r:id="rId64" o:title=""/>
            <w10:wrap anchorx="margin"/>
            <w10:anchorlock/>
          </v:shape>
        </w:pict>
      </w:r>
      <w:r>
        <w:rPr>
          <w:rStyle w:val="StyleTimesNewRoman12ptBold"/>
        </w:rPr>
        <w:t>As t</w:t>
      </w:r>
      <w:r w:rsidRPr="00741DB7">
        <w:rPr>
          <w:rStyle w:val="StyleTimesNewRoman12ptBold"/>
        </w:rPr>
        <w:t>he national motto for all</w:t>
      </w:r>
      <w:r>
        <w:rPr>
          <w:rStyle w:val="StyleTimesNewRoman12ptBold"/>
        </w:rPr>
        <w:t xml:space="preserve"> it was finally adopted</w:t>
      </w:r>
      <w:r w:rsidRPr="00741DB7">
        <w:rPr>
          <w:rStyle w:val="StyleTimesNewRoman12ptBold"/>
        </w:rPr>
        <w:t>.</w:t>
      </w:r>
    </w:p>
    <w:p w:rsidR="00803E07" w:rsidRDefault="00803E07" w:rsidP="008657A4">
      <w:pPr>
        <w:jc w:val="center"/>
        <w:rPr>
          <w:rStyle w:val="StyleTimesNewRoman12ptBoldItalic"/>
          <w:i w:val="0"/>
          <w:color w:val="FF0000"/>
        </w:rPr>
      </w:pPr>
    </w:p>
    <w:p w:rsidR="00803E07" w:rsidRDefault="00803E07" w:rsidP="008657A4">
      <w:pPr>
        <w:jc w:val="center"/>
        <w:rPr>
          <w:rStyle w:val="StyleTimesNewRoman12ptBoldItalic"/>
          <w:i w:val="0"/>
          <w:color w:val="FF0000"/>
        </w:rPr>
      </w:pPr>
    </w:p>
    <w:p w:rsidR="00803E07" w:rsidRDefault="00803E07" w:rsidP="008657A4">
      <w:pPr>
        <w:jc w:val="center"/>
        <w:rPr>
          <w:rStyle w:val="StyleTimesNewRoman12ptBoldItalic"/>
          <w:i w:val="0"/>
          <w:color w:val="FF0000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Default="00803E07" w:rsidP="008657A4">
      <w:pPr>
        <w:jc w:val="center"/>
        <w:rPr>
          <w:rStyle w:val="StyleTimesNewRoman12ptBoldItalic"/>
        </w:rPr>
      </w:pPr>
    </w:p>
    <w:p w:rsidR="00803E07" w:rsidRPr="00741DB7" w:rsidRDefault="00803E07" w:rsidP="008657A4">
      <w:pPr>
        <w:jc w:val="center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An Indian dukawala,</w:t>
      </w:r>
    </w:p>
    <w:p w:rsidR="00803E07" w:rsidRPr="00741DB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The</w:t>
      </w:r>
      <w:r>
        <w:rPr>
          <w:rStyle w:val="StyleTimesNewRoman12ptBold"/>
        </w:rPr>
        <w:t xml:space="preserve"> pioneering</w:t>
      </w:r>
      <w:r w:rsidRPr="00741DB7">
        <w:rPr>
          <w:rStyle w:val="StyleTimesNewRoman12ptBold"/>
        </w:rPr>
        <w:t xml:space="preserve"> dukawala Indian he is not young any more,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His work and efforts taken over by children now grown,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Gone his very busy</w:t>
      </w:r>
      <w:r>
        <w:rPr>
          <w:rStyle w:val="StyleTimesNewRoman12ptBold"/>
        </w:rPr>
        <w:t xml:space="preserve"> days</w:t>
      </w:r>
      <w:r w:rsidRPr="00741DB7">
        <w:rPr>
          <w:rStyle w:val="StyleTimesNewRoman12ptBold"/>
        </w:rPr>
        <w:t xml:space="preserve"> of old and complicated</w:t>
      </w:r>
      <w:r>
        <w:rPr>
          <w:rStyle w:val="StyleTimesNewRoman12ptBold"/>
        </w:rPr>
        <w:t xml:space="preserve"> new</w:t>
      </w:r>
      <w:r w:rsidRPr="00741DB7">
        <w:rPr>
          <w:rStyle w:val="StyleTimesNewRoman12ptBold"/>
        </w:rPr>
        <w:t xml:space="preserve"> role,</w:t>
      </w:r>
    </w:p>
    <w:p w:rsidR="00803E07" w:rsidRPr="00741DB7" w:rsidRDefault="00803E07" w:rsidP="00B13CD5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Hair in a white fringe surrounds the head bald,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noProof/>
          <w:lang w:eastAsia="en-GB"/>
        </w:rPr>
        <w:pict>
          <v:shape id="_x0000_s1084" type="#_x0000_t75" alt="SilverMercedes@house2.jpg" style="position:absolute;left:0;text-align:left;margin-left:0;margin-top:49.05pt;width:344.95pt;height:231.9pt;z-index:251668992;visibility:visible;mso-position-horizontal:center;mso-position-horizontal-relative:margin" o:allowincell="f" o:allowoverlap="f">
            <v:imagedata r:id="rId65" o:title=""/>
            <w10:wrap anchorx="margin"/>
            <w10:anchorlock/>
          </v:shape>
        </w:pict>
      </w:r>
      <w:r>
        <w:rPr>
          <w:rStyle w:val="StyleTimesNewRoman12ptBold"/>
        </w:rPr>
        <w:t>I</w:t>
      </w:r>
      <w:r w:rsidRPr="00741DB7">
        <w:rPr>
          <w:rStyle w:val="StyleTimesNewRoman12ptBold"/>
        </w:rPr>
        <w:t>n a silver coloured Mercedes</w:t>
      </w:r>
      <w:r>
        <w:rPr>
          <w:rStyle w:val="StyleTimesNewRoman12ptBold"/>
        </w:rPr>
        <w:t xml:space="preserve"> that sits before his modern home,</w:t>
      </w:r>
    </w:p>
    <w:p w:rsidR="00803E07" w:rsidRPr="00741DB7" w:rsidRDefault="00803E07" w:rsidP="00F603A9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 xml:space="preserve"> He drives </w:t>
      </w:r>
      <w:r w:rsidRPr="00741DB7">
        <w:rPr>
          <w:rStyle w:val="StyleTimesNewRoman12ptBold"/>
        </w:rPr>
        <w:t>past</w:t>
      </w:r>
      <w:r>
        <w:rPr>
          <w:rStyle w:val="StyleTimesNewRoman12ptBold"/>
        </w:rPr>
        <w:t xml:space="preserve"> and observes</w:t>
      </w:r>
      <w:r w:rsidRPr="00741DB7">
        <w:rPr>
          <w:rStyle w:val="StyleTimesNewRoman12ptBold"/>
        </w:rPr>
        <w:t xml:space="preserve"> all that he owns,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Default="00803E07" w:rsidP="008657A4">
      <w:pPr>
        <w:jc w:val="center"/>
        <w:rPr>
          <w:rStyle w:val="StyleTimesNewRoman12ptBold"/>
        </w:rPr>
      </w:pP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For d</w:t>
      </w:r>
      <w:r w:rsidRPr="00741DB7">
        <w:rPr>
          <w:rStyle w:val="StyleTimesNewRoman12ptBold"/>
        </w:rPr>
        <w:t>eep within him fully well he knows,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When the time as it surely comes,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Alone </w:t>
      </w:r>
      <w:r>
        <w:rPr>
          <w:rStyle w:val="StyleTimesNewRoman12ptBold"/>
        </w:rPr>
        <w:t>bereft and empty handed he goes,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</w:p>
    <w:p w:rsidR="00803E07" w:rsidRDefault="00803E07" w:rsidP="00F603A9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Learned and read of two books only,</w:t>
      </w:r>
    </w:p>
    <w:p w:rsidR="00803E0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With schooling of only years four,</w:t>
      </w:r>
    </w:p>
    <w:p w:rsidR="00803E07" w:rsidRPr="00741DB7" w:rsidRDefault="00803E07" w:rsidP="00F603A9">
      <w:pPr>
        <w:jc w:val="center"/>
        <w:rPr>
          <w:rStyle w:val="StyleTimesNewRoman12ptBold"/>
        </w:rPr>
      </w:pPr>
      <w:r>
        <w:rPr>
          <w:rStyle w:val="StyleTimesNewRoman12ptBold"/>
        </w:rPr>
        <w:t>Only</w:t>
      </w:r>
      <w:r w:rsidRPr="00741DB7">
        <w:rPr>
          <w:rStyle w:val="StyleTimesNewRoman12ptBold"/>
        </w:rPr>
        <w:t xml:space="preserve"> to read and numbers to note</w:t>
      </w:r>
      <w:r>
        <w:rPr>
          <w:rStyle w:val="StyleTimesNewRoman12ptBold"/>
        </w:rPr>
        <w:t xml:space="preserve"> he knows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 xml:space="preserve">Able </w:t>
      </w:r>
      <w:r w:rsidRPr="00741DB7">
        <w:rPr>
          <w:rStyle w:val="StyleTimesNewRoman12ptBold"/>
        </w:rPr>
        <w:t>not to write at length all,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Seeks he now a learned scribe,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Who in many words will describe,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The </w:t>
      </w:r>
      <w:r>
        <w:rPr>
          <w:rStyle w:val="StyleTimesNewRoman12ptBold"/>
        </w:rPr>
        <w:t xml:space="preserve">many </w:t>
      </w:r>
      <w:r w:rsidRPr="00741DB7">
        <w:rPr>
          <w:rStyle w:val="StyleTimesNewRoman12ptBold"/>
        </w:rPr>
        <w:t>tale</w:t>
      </w:r>
      <w:r>
        <w:rPr>
          <w:rStyle w:val="StyleTimesNewRoman12ptBold"/>
        </w:rPr>
        <w:t xml:space="preserve">s of his hard long work </w:t>
      </w:r>
      <w:r w:rsidRPr="00741DB7">
        <w:rPr>
          <w:rStyle w:val="StyleTimesNewRoman12ptBold"/>
        </w:rPr>
        <w:t>life</w:t>
      </w:r>
      <w:r>
        <w:rPr>
          <w:rStyle w:val="StyleTimesNewRoman12ptBold"/>
        </w:rPr>
        <w:t xml:space="preserve"> and slog</w:t>
      </w:r>
      <w:r w:rsidRPr="00741DB7">
        <w:rPr>
          <w:rStyle w:val="StyleTimesNewRoman12ptBold"/>
        </w:rPr>
        <w:t>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Of his visions and of a great trading lore,</w:t>
      </w:r>
    </w:p>
    <w:p w:rsidR="00803E07" w:rsidRPr="000E6087" w:rsidRDefault="00803E07" w:rsidP="008657A4">
      <w:pPr>
        <w:jc w:val="center"/>
        <w:rPr>
          <w:rStyle w:val="StyleTimesNewRoman12ptBoldItalic"/>
          <w:i w:val="0"/>
          <w:color w:val="FF0000"/>
        </w:rPr>
      </w:pPr>
      <w:r w:rsidRPr="00741DB7">
        <w:rPr>
          <w:rStyle w:val="StyleTimesNewRoman12ptBold"/>
        </w:rPr>
        <w:t xml:space="preserve">Of </w:t>
      </w:r>
      <w:r>
        <w:rPr>
          <w:rStyle w:val="StyleTimesNewRoman12ptBold"/>
        </w:rPr>
        <w:t xml:space="preserve">at least </w:t>
      </w:r>
      <w:r w:rsidRPr="00741DB7">
        <w:rPr>
          <w:rStyle w:val="StyleTimesNewRoman12ptBold"/>
        </w:rPr>
        <w:t>one Indian dukawala on</w:t>
      </w:r>
      <w:r>
        <w:rPr>
          <w:rStyle w:val="StyleTimesNewRoman12ptBold"/>
        </w:rPr>
        <w:t xml:space="preserve"> East Africa’s dusty floor,</w:t>
      </w:r>
    </w:p>
    <w:p w:rsidR="00803E07" w:rsidRPr="00741DB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For unlike the forgotten Indian railway men,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He yearns to leave behind at least a name,</w:t>
      </w:r>
    </w:p>
    <w:p w:rsidR="00803E0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>Of the Indian</w:t>
      </w:r>
      <w:r>
        <w:rPr>
          <w:rStyle w:val="StyleTimesNewRoman12ptBold"/>
        </w:rPr>
        <w:t xml:space="preserve"> trading pioneers intrepid,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 w:rsidRPr="00741DB7">
        <w:rPr>
          <w:rStyle w:val="StyleTimesNewRoman12ptBold"/>
        </w:rPr>
        <w:t xml:space="preserve"> Who to East Africa </w:t>
      </w:r>
      <w:r>
        <w:rPr>
          <w:rStyle w:val="StyleTimesNewRoman12ptBold"/>
        </w:rPr>
        <w:t xml:space="preserve">in dhows </w:t>
      </w:r>
      <w:r w:rsidRPr="00741DB7">
        <w:rPr>
          <w:rStyle w:val="StyleTimesNewRoman12ptBold"/>
        </w:rPr>
        <w:t>came,</w:t>
      </w:r>
    </w:p>
    <w:p w:rsidR="00803E07" w:rsidRPr="00741DB7" w:rsidRDefault="00803E07" w:rsidP="008657A4">
      <w:pPr>
        <w:jc w:val="center"/>
        <w:rPr>
          <w:rStyle w:val="StyleTimesNewRoman12ptBold"/>
        </w:rPr>
      </w:pPr>
      <w:r>
        <w:rPr>
          <w:rStyle w:val="StyleTimesNewRoman12ptBold"/>
        </w:rPr>
        <w:t>O</w:t>
      </w:r>
      <w:r w:rsidRPr="00741DB7">
        <w:rPr>
          <w:rStyle w:val="StyleTimesNewRoman12ptBold"/>
        </w:rPr>
        <w:t xml:space="preserve">f the tiny </w:t>
      </w:r>
      <w:r w:rsidRPr="00741DB7">
        <w:rPr>
          <w:rStyle w:val="StyleTimesNewRoman12ptBoldItalic"/>
        </w:rPr>
        <w:t>mabati</w:t>
      </w:r>
      <w:r w:rsidRPr="00741DB7">
        <w:rPr>
          <w:rStyle w:val="StyleTimesNewRoman12ptBold"/>
        </w:rPr>
        <w:t xml:space="preserve"> duka fame.</w:t>
      </w: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</w:p>
    <w:p w:rsidR="00803E07" w:rsidRDefault="00803E07" w:rsidP="008657A4">
      <w:pPr>
        <w:jc w:val="center"/>
        <w:outlineLvl w:val="0"/>
        <w:rPr>
          <w:rStyle w:val="StyleTimesNewRoman12ptBoldItalic"/>
        </w:rPr>
      </w:pPr>
      <w:r w:rsidRPr="00741DB7">
        <w:rPr>
          <w:rStyle w:val="StyleTimesNewRoman12ptBoldItalic"/>
        </w:rPr>
        <w:t>Hara Ambe, Hara Ambe,</w:t>
      </w:r>
    </w:p>
    <w:p w:rsidR="00803E0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An Indian dukawala,</w:t>
      </w:r>
    </w:p>
    <w:p w:rsidR="00803E07" w:rsidRDefault="00803E07" w:rsidP="008657A4">
      <w:pPr>
        <w:jc w:val="center"/>
        <w:rPr>
          <w:rStyle w:val="StyleTimesNewRoman12ptBoldItalic"/>
        </w:rPr>
      </w:pPr>
      <w:r>
        <w:rPr>
          <w:rStyle w:val="StyleTimesNewRoman12ptBoldItalic"/>
        </w:rPr>
        <w:t>On the East African plains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br/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prema, shanti,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ahinsa.</w:t>
      </w:r>
      <w:r>
        <w:rPr>
          <w:rStyle w:val="StyleTimesNewRoman12ptBold"/>
        </w:rPr>
        <w:t>..</w:t>
      </w:r>
      <w:r w:rsidRPr="00741DB7">
        <w:rPr>
          <w:rStyle w:val="StyleTimesNewRoman12ptBold"/>
        </w:rPr>
        <w:br/>
        <w:t>upendo,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raha, latifu...</w:t>
      </w:r>
      <w:r w:rsidRPr="00741DB7">
        <w:rPr>
          <w:rStyle w:val="StyleTimesNewRoman12ptBold"/>
        </w:rPr>
        <w:br/>
        <w:t>love,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peace,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kindness...</w:t>
      </w:r>
      <w:r w:rsidRPr="00741DB7">
        <w:rPr>
          <w:rStyle w:val="StyleTimesNewRoman12ptBold"/>
        </w:rPr>
        <w:br/>
        <w:t>Only One Human Race...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********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 w:rsidRPr="00741DB7">
        <w:rPr>
          <w:rStyle w:val="StyleTimesNewRoman12ptBold"/>
        </w:rPr>
        <w:t>Kersi Rustomji.</w:t>
      </w:r>
      <w:r>
        <w:rPr>
          <w:rStyle w:val="StyleTimesNewRoman12ptBold"/>
        </w:rPr>
        <w:t xml:space="preserve"> </w:t>
      </w:r>
      <w:r w:rsidRPr="00741DB7">
        <w:rPr>
          <w:rStyle w:val="StyleTimesNewRoman12ptBold"/>
        </w:rPr>
        <w:t>Planet Earth. Ex-Kenya. Australia.</w:t>
      </w:r>
      <w:r>
        <w:rPr>
          <w:rStyle w:val="StyleTimesNewRoman12ptBold"/>
        </w:rPr>
        <w:t xml:space="preserve"> </w:t>
      </w:r>
    </w:p>
    <w:p w:rsidR="00803E07" w:rsidRDefault="00803E07" w:rsidP="008657A4">
      <w:pPr>
        <w:jc w:val="center"/>
        <w:outlineLvl w:val="0"/>
        <w:rPr>
          <w:rStyle w:val="StyleTimesNewRoman12ptBold"/>
        </w:rPr>
      </w:pPr>
      <w:r>
        <w:rPr>
          <w:rStyle w:val="StyleTimesNewRoman12ptBold"/>
        </w:rPr>
        <w:t>Copyright:  Kersi Rustomji,</w:t>
      </w:r>
      <w:r w:rsidRPr="00741DB7">
        <w:rPr>
          <w:rStyle w:val="StyleTimesNewRoman12ptBold"/>
        </w:rPr>
        <w:t xml:space="preserve"> 201</w:t>
      </w:r>
      <w:r>
        <w:rPr>
          <w:rStyle w:val="StyleTimesNewRoman12ptBold"/>
        </w:rPr>
        <w:t>2.</w:t>
      </w:r>
    </w:p>
    <w:p w:rsidR="00803E07" w:rsidRDefault="00803E07" w:rsidP="00576D5E">
      <w:pPr>
        <w:outlineLvl w:val="0"/>
        <w:rPr>
          <w:rStyle w:val="StyleTimesNewRoman12ptBold"/>
        </w:rPr>
      </w:pPr>
      <w:r>
        <w:rPr>
          <w:rStyle w:val="StyleTimesNewRoman12ptBold"/>
        </w:rPr>
        <w:t>kersiru@gmail.com</w:t>
      </w:r>
    </w:p>
    <w:p w:rsidR="00803E07" w:rsidRDefault="00803E07" w:rsidP="004C6293">
      <w:pPr>
        <w:outlineLvl w:val="0"/>
        <w:rPr>
          <w:rStyle w:val="StyleTimesNewRoman12ptBold"/>
        </w:rPr>
      </w:pPr>
      <w:r>
        <w:rPr>
          <w:rStyle w:val="StyleTimesNewRoman12ptBold"/>
        </w:rPr>
        <w:t>* P.C. and D.C. After the Governor of the colony, P.C., the Provincial Commissioner was in charge of a large province of the country, and D.C., the District Commissioner in charge of a smaller district of the provinces.</w:t>
      </w:r>
    </w:p>
    <w:p w:rsidR="00803E07" w:rsidRDefault="00803E07" w:rsidP="004C6293">
      <w:pPr>
        <w:outlineLvl w:val="0"/>
        <w:rPr>
          <w:rStyle w:val="StyleTimesNewRoman12ptBold"/>
        </w:rPr>
      </w:pPr>
      <w:r>
        <w:rPr>
          <w:rStyle w:val="StyleTimesNewRoman12ptBold"/>
        </w:rPr>
        <w:t xml:space="preserve">*OHMS, all East African the government vehicle bore this registration plate which stood for, On His or Her Majesty’s Service.  </w:t>
      </w:r>
    </w:p>
    <w:p w:rsidR="00803E07" w:rsidRPr="003473BF" w:rsidRDefault="00803E07" w:rsidP="003473BF">
      <w:pPr>
        <w:outlineLvl w:val="0"/>
        <w:rPr>
          <w:rFonts w:ascii="Times New Roman" w:hAnsi="Times New Roman"/>
          <w:b/>
          <w:sz w:val="24"/>
          <w:szCs w:val="24"/>
        </w:rPr>
      </w:pPr>
      <w:r w:rsidRPr="003473BF">
        <w:rPr>
          <w:rFonts w:ascii="Times New Roman" w:hAnsi="Times New Roman"/>
          <w:b/>
          <w:sz w:val="24"/>
          <w:szCs w:val="24"/>
        </w:rPr>
        <w:t>All graphics</w:t>
      </w:r>
      <w:r>
        <w:rPr>
          <w:rFonts w:ascii="Times New Roman" w:hAnsi="Times New Roman"/>
          <w:b/>
          <w:sz w:val="24"/>
          <w:szCs w:val="24"/>
        </w:rPr>
        <w:t xml:space="preserve"> unless otherwise indicated obtained from free public domains and re-processed for the work by Kersi Rustomji.  </w:t>
      </w:r>
    </w:p>
    <w:sectPr w:rsidR="00803E07" w:rsidRPr="003473BF" w:rsidSect="005119D3">
      <w:type w:val="evenPage"/>
      <w:pgSz w:w="11906" w:h="16838" w:code="9"/>
      <w:pgMar w:top="1078" w:right="851" w:bottom="709" w:left="660" w:header="567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E07" w:rsidRDefault="00803E07" w:rsidP="003D1117">
      <w:pPr>
        <w:spacing w:after="0" w:line="240" w:lineRule="auto"/>
      </w:pPr>
      <w:r>
        <w:separator/>
      </w:r>
    </w:p>
  </w:endnote>
  <w:endnote w:type="continuationSeparator" w:id="0">
    <w:p w:rsidR="00803E07" w:rsidRDefault="00803E07" w:rsidP="003D1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Leelawade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E07" w:rsidRDefault="00803E07" w:rsidP="003D1117">
      <w:pPr>
        <w:spacing w:after="0" w:line="240" w:lineRule="auto"/>
      </w:pPr>
      <w:r>
        <w:separator/>
      </w:r>
    </w:p>
  </w:footnote>
  <w:footnote w:type="continuationSeparator" w:id="0">
    <w:p w:rsidR="00803E07" w:rsidRDefault="00803E07" w:rsidP="003D1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132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4B2"/>
    <w:rsid w:val="00015B81"/>
    <w:rsid w:val="00016D7A"/>
    <w:rsid w:val="00020D7D"/>
    <w:rsid w:val="000215FD"/>
    <w:rsid w:val="000309DA"/>
    <w:rsid w:val="000312EA"/>
    <w:rsid w:val="000400FB"/>
    <w:rsid w:val="00040DFA"/>
    <w:rsid w:val="00042C17"/>
    <w:rsid w:val="00051471"/>
    <w:rsid w:val="00052DBB"/>
    <w:rsid w:val="000622CE"/>
    <w:rsid w:val="0006710D"/>
    <w:rsid w:val="00067A24"/>
    <w:rsid w:val="00071AD0"/>
    <w:rsid w:val="00071E38"/>
    <w:rsid w:val="0007355B"/>
    <w:rsid w:val="00082104"/>
    <w:rsid w:val="00086566"/>
    <w:rsid w:val="000868B7"/>
    <w:rsid w:val="00086AB5"/>
    <w:rsid w:val="000937B7"/>
    <w:rsid w:val="000967FC"/>
    <w:rsid w:val="000A2014"/>
    <w:rsid w:val="000A2EEF"/>
    <w:rsid w:val="000A3FF4"/>
    <w:rsid w:val="000A3FFF"/>
    <w:rsid w:val="000B33B4"/>
    <w:rsid w:val="000C089F"/>
    <w:rsid w:val="000C0DA3"/>
    <w:rsid w:val="000C54A1"/>
    <w:rsid w:val="000C55C5"/>
    <w:rsid w:val="000C6018"/>
    <w:rsid w:val="000C78B3"/>
    <w:rsid w:val="000D1955"/>
    <w:rsid w:val="000E3A2D"/>
    <w:rsid w:val="000E6087"/>
    <w:rsid w:val="000F4A05"/>
    <w:rsid w:val="000F7F62"/>
    <w:rsid w:val="0010140A"/>
    <w:rsid w:val="00103358"/>
    <w:rsid w:val="00111AA3"/>
    <w:rsid w:val="00117400"/>
    <w:rsid w:val="00121917"/>
    <w:rsid w:val="001226F2"/>
    <w:rsid w:val="00122C30"/>
    <w:rsid w:val="00122C95"/>
    <w:rsid w:val="001320DC"/>
    <w:rsid w:val="0013485A"/>
    <w:rsid w:val="00145D5C"/>
    <w:rsid w:val="001463F1"/>
    <w:rsid w:val="00146B76"/>
    <w:rsid w:val="00157671"/>
    <w:rsid w:val="00160285"/>
    <w:rsid w:val="00170AFF"/>
    <w:rsid w:val="00173037"/>
    <w:rsid w:val="0017770F"/>
    <w:rsid w:val="0018052F"/>
    <w:rsid w:val="001840FC"/>
    <w:rsid w:val="00184EEA"/>
    <w:rsid w:val="00190391"/>
    <w:rsid w:val="001B1DEA"/>
    <w:rsid w:val="001B32FF"/>
    <w:rsid w:val="001B46F0"/>
    <w:rsid w:val="001B6E4C"/>
    <w:rsid w:val="001C1FE7"/>
    <w:rsid w:val="001C3022"/>
    <w:rsid w:val="001D0F16"/>
    <w:rsid w:val="001E5A99"/>
    <w:rsid w:val="001E6344"/>
    <w:rsid w:val="001E7D12"/>
    <w:rsid w:val="001F0BB8"/>
    <w:rsid w:val="0020025E"/>
    <w:rsid w:val="00203BDB"/>
    <w:rsid w:val="00212418"/>
    <w:rsid w:val="0021546F"/>
    <w:rsid w:val="002169C3"/>
    <w:rsid w:val="00217A73"/>
    <w:rsid w:val="00224AAD"/>
    <w:rsid w:val="00233505"/>
    <w:rsid w:val="002341FE"/>
    <w:rsid w:val="00235AD8"/>
    <w:rsid w:val="0023776B"/>
    <w:rsid w:val="0024278D"/>
    <w:rsid w:val="002531C7"/>
    <w:rsid w:val="00263B3B"/>
    <w:rsid w:val="00265C3F"/>
    <w:rsid w:val="00270095"/>
    <w:rsid w:val="00270586"/>
    <w:rsid w:val="0027673C"/>
    <w:rsid w:val="00276824"/>
    <w:rsid w:val="0028662C"/>
    <w:rsid w:val="00286F20"/>
    <w:rsid w:val="00292BC5"/>
    <w:rsid w:val="002933C5"/>
    <w:rsid w:val="00297065"/>
    <w:rsid w:val="002A1CD3"/>
    <w:rsid w:val="002A64B2"/>
    <w:rsid w:val="002B0714"/>
    <w:rsid w:val="002B3417"/>
    <w:rsid w:val="002B51A1"/>
    <w:rsid w:val="002B5540"/>
    <w:rsid w:val="002B6D65"/>
    <w:rsid w:val="002C372F"/>
    <w:rsid w:val="002C3907"/>
    <w:rsid w:val="002C6E7D"/>
    <w:rsid w:val="002C71DF"/>
    <w:rsid w:val="002C7496"/>
    <w:rsid w:val="002D066E"/>
    <w:rsid w:val="002F629A"/>
    <w:rsid w:val="00300B4E"/>
    <w:rsid w:val="003065F4"/>
    <w:rsid w:val="003113FC"/>
    <w:rsid w:val="00311522"/>
    <w:rsid w:val="00313CCD"/>
    <w:rsid w:val="00314337"/>
    <w:rsid w:val="00317222"/>
    <w:rsid w:val="00322AFC"/>
    <w:rsid w:val="003277C0"/>
    <w:rsid w:val="00333B78"/>
    <w:rsid w:val="00340B17"/>
    <w:rsid w:val="00343968"/>
    <w:rsid w:val="003473BF"/>
    <w:rsid w:val="00347989"/>
    <w:rsid w:val="00353984"/>
    <w:rsid w:val="00356E47"/>
    <w:rsid w:val="00363C1E"/>
    <w:rsid w:val="003659E8"/>
    <w:rsid w:val="00373D1C"/>
    <w:rsid w:val="00384F45"/>
    <w:rsid w:val="00386614"/>
    <w:rsid w:val="00390B65"/>
    <w:rsid w:val="003A014D"/>
    <w:rsid w:val="003A1F36"/>
    <w:rsid w:val="003A2DEC"/>
    <w:rsid w:val="003A6B04"/>
    <w:rsid w:val="003A76D2"/>
    <w:rsid w:val="003B0973"/>
    <w:rsid w:val="003B0A46"/>
    <w:rsid w:val="003B75CF"/>
    <w:rsid w:val="003C6304"/>
    <w:rsid w:val="003D1117"/>
    <w:rsid w:val="003D2188"/>
    <w:rsid w:val="003D31CE"/>
    <w:rsid w:val="003D3922"/>
    <w:rsid w:val="003E1F69"/>
    <w:rsid w:val="003E2F8E"/>
    <w:rsid w:val="003E5415"/>
    <w:rsid w:val="003F3169"/>
    <w:rsid w:val="003F68DE"/>
    <w:rsid w:val="003F7D85"/>
    <w:rsid w:val="00403890"/>
    <w:rsid w:val="00406752"/>
    <w:rsid w:val="004133DD"/>
    <w:rsid w:val="0041592F"/>
    <w:rsid w:val="00422FA8"/>
    <w:rsid w:val="00425782"/>
    <w:rsid w:val="00430518"/>
    <w:rsid w:val="004324C4"/>
    <w:rsid w:val="00435254"/>
    <w:rsid w:val="0044386F"/>
    <w:rsid w:val="00444430"/>
    <w:rsid w:val="00463615"/>
    <w:rsid w:val="00472006"/>
    <w:rsid w:val="00481DF8"/>
    <w:rsid w:val="00483EFB"/>
    <w:rsid w:val="00494544"/>
    <w:rsid w:val="00496C21"/>
    <w:rsid w:val="004A0E8D"/>
    <w:rsid w:val="004A28E9"/>
    <w:rsid w:val="004A5C80"/>
    <w:rsid w:val="004B4DCD"/>
    <w:rsid w:val="004B5446"/>
    <w:rsid w:val="004B5DA9"/>
    <w:rsid w:val="004B5E37"/>
    <w:rsid w:val="004C14C2"/>
    <w:rsid w:val="004C180D"/>
    <w:rsid w:val="004C23F8"/>
    <w:rsid w:val="004C6293"/>
    <w:rsid w:val="004D6401"/>
    <w:rsid w:val="004E01D9"/>
    <w:rsid w:val="004E279E"/>
    <w:rsid w:val="004E700F"/>
    <w:rsid w:val="004E7C48"/>
    <w:rsid w:val="004F038A"/>
    <w:rsid w:val="004F2BE1"/>
    <w:rsid w:val="004F5B37"/>
    <w:rsid w:val="004F5BB0"/>
    <w:rsid w:val="004F619F"/>
    <w:rsid w:val="00511373"/>
    <w:rsid w:val="005117BE"/>
    <w:rsid w:val="005119D3"/>
    <w:rsid w:val="0052057A"/>
    <w:rsid w:val="00522613"/>
    <w:rsid w:val="00523724"/>
    <w:rsid w:val="00540AB1"/>
    <w:rsid w:val="005411C4"/>
    <w:rsid w:val="00556784"/>
    <w:rsid w:val="00556894"/>
    <w:rsid w:val="005665AD"/>
    <w:rsid w:val="00566DE5"/>
    <w:rsid w:val="0057163F"/>
    <w:rsid w:val="0057240C"/>
    <w:rsid w:val="00574A24"/>
    <w:rsid w:val="00576580"/>
    <w:rsid w:val="00576D5E"/>
    <w:rsid w:val="005772B6"/>
    <w:rsid w:val="0058489D"/>
    <w:rsid w:val="00587A24"/>
    <w:rsid w:val="005958E9"/>
    <w:rsid w:val="005A1C6B"/>
    <w:rsid w:val="005B0D6D"/>
    <w:rsid w:val="005C20AF"/>
    <w:rsid w:val="005C5AB5"/>
    <w:rsid w:val="005C6D9C"/>
    <w:rsid w:val="005C7406"/>
    <w:rsid w:val="005D5401"/>
    <w:rsid w:val="005E6E08"/>
    <w:rsid w:val="005F4ED3"/>
    <w:rsid w:val="00605DC5"/>
    <w:rsid w:val="00606725"/>
    <w:rsid w:val="00606927"/>
    <w:rsid w:val="00611312"/>
    <w:rsid w:val="00622BCC"/>
    <w:rsid w:val="00623826"/>
    <w:rsid w:val="00623A80"/>
    <w:rsid w:val="00626075"/>
    <w:rsid w:val="00627A69"/>
    <w:rsid w:val="006300B4"/>
    <w:rsid w:val="00633EDD"/>
    <w:rsid w:val="00643B70"/>
    <w:rsid w:val="006548F0"/>
    <w:rsid w:val="00661EF8"/>
    <w:rsid w:val="006663D1"/>
    <w:rsid w:val="00671D6C"/>
    <w:rsid w:val="006769EE"/>
    <w:rsid w:val="006775B0"/>
    <w:rsid w:val="00687111"/>
    <w:rsid w:val="00693FDD"/>
    <w:rsid w:val="006954D6"/>
    <w:rsid w:val="00695786"/>
    <w:rsid w:val="00695EA4"/>
    <w:rsid w:val="006A4B2C"/>
    <w:rsid w:val="006A5BD6"/>
    <w:rsid w:val="006A6C30"/>
    <w:rsid w:val="006A76E7"/>
    <w:rsid w:val="006B0D96"/>
    <w:rsid w:val="006B3F42"/>
    <w:rsid w:val="006B55CA"/>
    <w:rsid w:val="006B7995"/>
    <w:rsid w:val="006C23D7"/>
    <w:rsid w:val="006C66AC"/>
    <w:rsid w:val="006C6D1F"/>
    <w:rsid w:val="006E0E3C"/>
    <w:rsid w:val="006F0D43"/>
    <w:rsid w:val="006F1D9B"/>
    <w:rsid w:val="006F4359"/>
    <w:rsid w:val="006F6E5B"/>
    <w:rsid w:val="006F76F5"/>
    <w:rsid w:val="006F797D"/>
    <w:rsid w:val="006F7F61"/>
    <w:rsid w:val="00704056"/>
    <w:rsid w:val="007069E6"/>
    <w:rsid w:val="00711485"/>
    <w:rsid w:val="0071151D"/>
    <w:rsid w:val="00713687"/>
    <w:rsid w:val="00713BD3"/>
    <w:rsid w:val="00715490"/>
    <w:rsid w:val="00716815"/>
    <w:rsid w:val="0072459E"/>
    <w:rsid w:val="007272D2"/>
    <w:rsid w:val="00736935"/>
    <w:rsid w:val="00741DB7"/>
    <w:rsid w:val="007429CC"/>
    <w:rsid w:val="00743F11"/>
    <w:rsid w:val="00746683"/>
    <w:rsid w:val="00753914"/>
    <w:rsid w:val="00754EE6"/>
    <w:rsid w:val="007556F2"/>
    <w:rsid w:val="00755E71"/>
    <w:rsid w:val="007561AB"/>
    <w:rsid w:val="00756871"/>
    <w:rsid w:val="00761663"/>
    <w:rsid w:val="007617F2"/>
    <w:rsid w:val="00765D3E"/>
    <w:rsid w:val="00775956"/>
    <w:rsid w:val="00776F77"/>
    <w:rsid w:val="00780F47"/>
    <w:rsid w:val="00785BDE"/>
    <w:rsid w:val="007868E9"/>
    <w:rsid w:val="0079006E"/>
    <w:rsid w:val="00795FA4"/>
    <w:rsid w:val="0079636D"/>
    <w:rsid w:val="00796976"/>
    <w:rsid w:val="007A0C57"/>
    <w:rsid w:val="007A157E"/>
    <w:rsid w:val="007A20D0"/>
    <w:rsid w:val="007B3559"/>
    <w:rsid w:val="007B4CD9"/>
    <w:rsid w:val="007B5D2B"/>
    <w:rsid w:val="007C2AB8"/>
    <w:rsid w:val="007D7552"/>
    <w:rsid w:val="007F10AA"/>
    <w:rsid w:val="007F1C94"/>
    <w:rsid w:val="00803E07"/>
    <w:rsid w:val="008114EF"/>
    <w:rsid w:val="00813226"/>
    <w:rsid w:val="008137F6"/>
    <w:rsid w:val="00816534"/>
    <w:rsid w:val="008201A8"/>
    <w:rsid w:val="008214E9"/>
    <w:rsid w:val="00832977"/>
    <w:rsid w:val="00863B7D"/>
    <w:rsid w:val="008643AE"/>
    <w:rsid w:val="008657A4"/>
    <w:rsid w:val="00870BFF"/>
    <w:rsid w:val="0087713D"/>
    <w:rsid w:val="00887173"/>
    <w:rsid w:val="0089325B"/>
    <w:rsid w:val="00896A0F"/>
    <w:rsid w:val="008A1126"/>
    <w:rsid w:val="008A1483"/>
    <w:rsid w:val="008A7B2B"/>
    <w:rsid w:val="008B14B2"/>
    <w:rsid w:val="008B1FE6"/>
    <w:rsid w:val="008C2673"/>
    <w:rsid w:val="008C37E9"/>
    <w:rsid w:val="008C58C5"/>
    <w:rsid w:val="008D3B30"/>
    <w:rsid w:val="008D42D3"/>
    <w:rsid w:val="008D7292"/>
    <w:rsid w:val="008D7E6A"/>
    <w:rsid w:val="008E7326"/>
    <w:rsid w:val="008F0018"/>
    <w:rsid w:val="008F0693"/>
    <w:rsid w:val="008F1F77"/>
    <w:rsid w:val="008F211F"/>
    <w:rsid w:val="008F4D66"/>
    <w:rsid w:val="008F5A32"/>
    <w:rsid w:val="008F66AC"/>
    <w:rsid w:val="008F6A14"/>
    <w:rsid w:val="00915D6B"/>
    <w:rsid w:val="00916344"/>
    <w:rsid w:val="009214F4"/>
    <w:rsid w:val="00921645"/>
    <w:rsid w:val="0094438F"/>
    <w:rsid w:val="00947909"/>
    <w:rsid w:val="00950F9C"/>
    <w:rsid w:val="00954166"/>
    <w:rsid w:val="009568AC"/>
    <w:rsid w:val="00957CCF"/>
    <w:rsid w:val="009618EB"/>
    <w:rsid w:val="0097360D"/>
    <w:rsid w:val="0097381E"/>
    <w:rsid w:val="0098215D"/>
    <w:rsid w:val="00985C4B"/>
    <w:rsid w:val="00995C94"/>
    <w:rsid w:val="009A41DE"/>
    <w:rsid w:val="009A44AC"/>
    <w:rsid w:val="009A4648"/>
    <w:rsid w:val="009A5257"/>
    <w:rsid w:val="009B7DCC"/>
    <w:rsid w:val="009C28BD"/>
    <w:rsid w:val="009C2A0B"/>
    <w:rsid w:val="009C2A7F"/>
    <w:rsid w:val="009C7AFC"/>
    <w:rsid w:val="009C7F7D"/>
    <w:rsid w:val="009D018F"/>
    <w:rsid w:val="009E65D5"/>
    <w:rsid w:val="009F0A1A"/>
    <w:rsid w:val="009F3949"/>
    <w:rsid w:val="009F3F05"/>
    <w:rsid w:val="009F43B5"/>
    <w:rsid w:val="009F607B"/>
    <w:rsid w:val="009F610E"/>
    <w:rsid w:val="00A02836"/>
    <w:rsid w:val="00A12A3D"/>
    <w:rsid w:val="00A13CAA"/>
    <w:rsid w:val="00A15138"/>
    <w:rsid w:val="00A23DE7"/>
    <w:rsid w:val="00A34A7B"/>
    <w:rsid w:val="00A53AC6"/>
    <w:rsid w:val="00A6197A"/>
    <w:rsid w:val="00A62C37"/>
    <w:rsid w:val="00A67CA2"/>
    <w:rsid w:val="00A835E9"/>
    <w:rsid w:val="00A83DAB"/>
    <w:rsid w:val="00A869EB"/>
    <w:rsid w:val="00A950F7"/>
    <w:rsid w:val="00A96D03"/>
    <w:rsid w:val="00AA68E9"/>
    <w:rsid w:val="00AB19B8"/>
    <w:rsid w:val="00AB4A51"/>
    <w:rsid w:val="00AC274C"/>
    <w:rsid w:val="00AD07F0"/>
    <w:rsid w:val="00AD11E2"/>
    <w:rsid w:val="00AD26B9"/>
    <w:rsid w:val="00AD416C"/>
    <w:rsid w:val="00AD6AF8"/>
    <w:rsid w:val="00AD7C64"/>
    <w:rsid w:val="00AE0618"/>
    <w:rsid w:val="00AE56F7"/>
    <w:rsid w:val="00AE6ACC"/>
    <w:rsid w:val="00AF1D56"/>
    <w:rsid w:val="00AF5765"/>
    <w:rsid w:val="00AF720B"/>
    <w:rsid w:val="00AF76A2"/>
    <w:rsid w:val="00B13CD5"/>
    <w:rsid w:val="00B14B45"/>
    <w:rsid w:val="00B347EC"/>
    <w:rsid w:val="00B36396"/>
    <w:rsid w:val="00B364E1"/>
    <w:rsid w:val="00B42E3E"/>
    <w:rsid w:val="00B4613A"/>
    <w:rsid w:val="00B50AFB"/>
    <w:rsid w:val="00B513B8"/>
    <w:rsid w:val="00B5536D"/>
    <w:rsid w:val="00B84F44"/>
    <w:rsid w:val="00B86225"/>
    <w:rsid w:val="00B87AB7"/>
    <w:rsid w:val="00B87DBE"/>
    <w:rsid w:val="00B903B5"/>
    <w:rsid w:val="00B91A08"/>
    <w:rsid w:val="00B928D3"/>
    <w:rsid w:val="00B92E2C"/>
    <w:rsid w:val="00B95797"/>
    <w:rsid w:val="00B957E9"/>
    <w:rsid w:val="00B968AE"/>
    <w:rsid w:val="00BA66A3"/>
    <w:rsid w:val="00BA7292"/>
    <w:rsid w:val="00BB2D3E"/>
    <w:rsid w:val="00BC0825"/>
    <w:rsid w:val="00BC2958"/>
    <w:rsid w:val="00BC5CCA"/>
    <w:rsid w:val="00BE3708"/>
    <w:rsid w:val="00BE6DCA"/>
    <w:rsid w:val="00BE75B6"/>
    <w:rsid w:val="00C112FD"/>
    <w:rsid w:val="00C31235"/>
    <w:rsid w:val="00C33D92"/>
    <w:rsid w:val="00C40511"/>
    <w:rsid w:val="00C410AC"/>
    <w:rsid w:val="00C51788"/>
    <w:rsid w:val="00C576A1"/>
    <w:rsid w:val="00C6673A"/>
    <w:rsid w:val="00C7281C"/>
    <w:rsid w:val="00C742FA"/>
    <w:rsid w:val="00C81656"/>
    <w:rsid w:val="00C92409"/>
    <w:rsid w:val="00C93EAE"/>
    <w:rsid w:val="00CA5149"/>
    <w:rsid w:val="00CA54FC"/>
    <w:rsid w:val="00CB1E52"/>
    <w:rsid w:val="00CC2E0F"/>
    <w:rsid w:val="00CC393B"/>
    <w:rsid w:val="00CC457E"/>
    <w:rsid w:val="00CC5F3B"/>
    <w:rsid w:val="00CC61DE"/>
    <w:rsid w:val="00CC7933"/>
    <w:rsid w:val="00CC7B17"/>
    <w:rsid w:val="00CD289B"/>
    <w:rsid w:val="00CD6E51"/>
    <w:rsid w:val="00CD7B9B"/>
    <w:rsid w:val="00CE0340"/>
    <w:rsid w:val="00CE468F"/>
    <w:rsid w:val="00CE478F"/>
    <w:rsid w:val="00CF0144"/>
    <w:rsid w:val="00CF781C"/>
    <w:rsid w:val="00D00469"/>
    <w:rsid w:val="00D0118E"/>
    <w:rsid w:val="00D02E38"/>
    <w:rsid w:val="00D04619"/>
    <w:rsid w:val="00D0547C"/>
    <w:rsid w:val="00D059B2"/>
    <w:rsid w:val="00D07636"/>
    <w:rsid w:val="00D07E07"/>
    <w:rsid w:val="00D106C4"/>
    <w:rsid w:val="00D21A54"/>
    <w:rsid w:val="00D23799"/>
    <w:rsid w:val="00D25CD1"/>
    <w:rsid w:val="00D27C40"/>
    <w:rsid w:val="00D4793C"/>
    <w:rsid w:val="00D53A0E"/>
    <w:rsid w:val="00D72005"/>
    <w:rsid w:val="00D755A9"/>
    <w:rsid w:val="00D778CC"/>
    <w:rsid w:val="00D80728"/>
    <w:rsid w:val="00D90231"/>
    <w:rsid w:val="00D9381C"/>
    <w:rsid w:val="00DB2DD6"/>
    <w:rsid w:val="00DB4D41"/>
    <w:rsid w:val="00DB5EDB"/>
    <w:rsid w:val="00DB6B8C"/>
    <w:rsid w:val="00DC2821"/>
    <w:rsid w:val="00DC4A1C"/>
    <w:rsid w:val="00DD36EA"/>
    <w:rsid w:val="00DD73B3"/>
    <w:rsid w:val="00DE4863"/>
    <w:rsid w:val="00DE569C"/>
    <w:rsid w:val="00DE6AA0"/>
    <w:rsid w:val="00DF0729"/>
    <w:rsid w:val="00DF0F4C"/>
    <w:rsid w:val="00DF120F"/>
    <w:rsid w:val="00DF4C9F"/>
    <w:rsid w:val="00DF55F0"/>
    <w:rsid w:val="00DF596C"/>
    <w:rsid w:val="00E00250"/>
    <w:rsid w:val="00E008E8"/>
    <w:rsid w:val="00E00A2A"/>
    <w:rsid w:val="00E00E48"/>
    <w:rsid w:val="00E01838"/>
    <w:rsid w:val="00E01A7B"/>
    <w:rsid w:val="00E05073"/>
    <w:rsid w:val="00E1206E"/>
    <w:rsid w:val="00E1638B"/>
    <w:rsid w:val="00E32349"/>
    <w:rsid w:val="00E349D2"/>
    <w:rsid w:val="00E37E6D"/>
    <w:rsid w:val="00E419A5"/>
    <w:rsid w:val="00E4219D"/>
    <w:rsid w:val="00E444BD"/>
    <w:rsid w:val="00E50B2F"/>
    <w:rsid w:val="00E511B8"/>
    <w:rsid w:val="00E54A5A"/>
    <w:rsid w:val="00E564C4"/>
    <w:rsid w:val="00E57B77"/>
    <w:rsid w:val="00E61C5F"/>
    <w:rsid w:val="00E726F4"/>
    <w:rsid w:val="00E72862"/>
    <w:rsid w:val="00E72BE6"/>
    <w:rsid w:val="00E8166C"/>
    <w:rsid w:val="00E84F2D"/>
    <w:rsid w:val="00E85746"/>
    <w:rsid w:val="00E86A0F"/>
    <w:rsid w:val="00E964C2"/>
    <w:rsid w:val="00EA3FAF"/>
    <w:rsid w:val="00EB29BA"/>
    <w:rsid w:val="00EB32F0"/>
    <w:rsid w:val="00EB3657"/>
    <w:rsid w:val="00EB7592"/>
    <w:rsid w:val="00EC321C"/>
    <w:rsid w:val="00ED24C2"/>
    <w:rsid w:val="00ED2FF2"/>
    <w:rsid w:val="00ED38DD"/>
    <w:rsid w:val="00ED3B3B"/>
    <w:rsid w:val="00EE2D3F"/>
    <w:rsid w:val="00EE6E08"/>
    <w:rsid w:val="00EF1767"/>
    <w:rsid w:val="00EF307F"/>
    <w:rsid w:val="00EF57A1"/>
    <w:rsid w:val="00F00A82"/>
    <w:rsid w:val="00F02681"/>
    <w:rsid w:val="00F0344F"/>
    <w:rsid w:val="00F04400"/>
    <w:rsid w:val="00F07431"/>
    <w:rsid w:val="00F1152E"/>
    <w:rsid w:val="00F16CB0"/>
    <w:rsid w:val="00F410D9"/>
    <w:rsid w:val="00F45E5B"/>
    <w:rsid w:val="00F466F3"/>
    <w:rsid w:val="00F603A9"/>
    <w:rsid w:val="00F70A21"/>
    <w:rsid w:val="00F74A37"/>
    <w:rsid w:val="00F779E1"/>
    <w:rsid w:val="00F82416"/>
    <w:rsid w:val="00F854B5"/>
    <w:rsid w:val="00F86338"/>
    <w:rsid w:val="00F86694"/>
    <w:rsid w:val="00F97AD9"/>
    <w:rsid w:val="00FA6173"/>
    <w:rsid w:val="00FB1657"/>
    <w:rsid w:val="00FC3A41"/>
    <w:rsid w:val="00FC48F0"/>
    <w:rsid w:val="00FC7177"/>
    <w:rsid w:val="00FD506B"/>
    <w:rsid w:val="00FE00C3"/>
    <w:rsid w:val="00FE35CC"/>
    <w:rsid w:val="00FE3C2D"/>
    <w:rsid w:val="00FE7318"/>
    <w:rsid w:val="00FF1748"/>
    <w:rsid w:val="00FF27FD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40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741DB7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72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41DB7"/>
    <w:rPr>
      <w:rFonts w:ascii="Times New Roman" w:hAnsi="Times New Roman" w:cs="Times New Roman"/>
      <w:b/>
      <w:bCs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8B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4B2"/>
    <w:rPr>
      <w:rFonts w:ascii="Tahoma" w:hAnsi="Tahoma" w:cs="Tahoma"/>
      <w:sz w:val="16"/>
      <w:szCs w:val="16"/>
      <w:lang w:val="en-GB"/>
    </w:rPr>
  </w:style>
  <w:style w:type="character" w:customStyle="1" w:styleId="StyleTimesNewRoman12ptBoldItalic">
    <w:name w:val="Style Times New Roman 12 pt Bold Italic"/>
    <w:basedOn w:val="DefaultParagraphFont"/>
    <w:uiPriority w:val="99"/>
    <w:rsid w:val="00741DB7"/>
    <w:rPr>
      <w:rFonts w:ascii="Times New Roman" w:hAnsi="Times New Roman" w:cs="Times New Roman"/>
      <w:b/>
      <w:bCs/>
      <w:i/>
      <w:iCs/>
      <w:sz w:val="24"/>
    </w:rPr>
  </w:style>
  <w:style w:type="character" w:customStyle="1" w:styleId="StyleTimesNewRoman12ptBold">
    <w:name w:val="Style Times New Roman 12 pt Bold"/>
    <w:basedOn w:val="DefaultParagraphFont"/>
    <w:uiPriority w:val="99"/>
    <w:rsid w:val="00741DB7"/>
    <w:rPr>
      <w:rFonts w:ascii="Times New Roman" w:hAnsi="Times New Roman" w:cs="Times New Roman"/>
      <w:b/>
      <w:bCs/>
      <w:sz w:val="24"/>
    </w:rPr>
  </w:style>
  <w:style w:type="character" w:styleId="Hyperlink">
    <w:name w:val="Hyperlink"/>
    <w:basedOn w:val="DefaultParagraphFont"/>
    <w:uiPriority w:val="99"/>
    <w:rsid w:val="002C372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3D1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1117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semiHidden/>
    <w:rsid w:val="003D11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1117"/>
    <w:rPr>
      <w:rFonts w:cs="Times New Roman"/>
      <w:lang w:val="en-GB"/>
    </w:rPr>
  </w:style>
  <w:style w:type="paragraph" w:styleId="DocumentMap">
    <w:name w:val="Document Map"/>
    <w:basedOn w:val="Normal"/>
    <w:link w:val="DocumentMapChar"/>
    <w:uiPriority w:val="99"/>
    <w:semiHidden/>
    <w:rsid w:val="003B7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B75CF"/>
    <w:rPr>
      <w:rFonts w:ascii="Tahoma" w:hAnsi="Tahoma" w:cs="Tahoma"/>
      <w:sz w:val="16"/>
      <w:szCs w:val="16"/>
      <w:lang w:val="en-GB"/>
    </w:rPr>
  </w:style>
  <w:style w:type="character" w:styleId="LineNumber">
    <w:name w:val="line number"/>
    <w:basedOn w:val="DefaultParagraphFont"/>
    <w:uiPriority w:val="99"/>
    <w:semiHidden/>
    <w:rsid w:val="00E72BE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hyperlink" Target="mailto:kersiru@gmail.com" TargetMode="External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32</Pages>
  <Words>3165</Words>
  <Characters>18045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Kersi</dc:creator>
  <cp:keywords/>
  <dc:description/>
  <cp:lastModifiedBy>User</cp:lastModifiedBy>
  <cp:revision>3</cp:revision>
  <dcterms:created xsi:type="dcterms:W3CDTF">2012-07-26T15:52:00Z</dcterms:created>
  <dcterms:modified xsi:type="dcterms:W3CDTF">2012-08-11T06:39:00Z</dcterms:modified>
</cp:coreProperties>
</file>